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A0B3D" w14:textId="77777777" w:rsidR="00077BA3" w:rsidRDefault="00077BA3" w:rsidP="00077BA3"/>
    <w:p w14:paraId="350DDEF4" w14:textId="77777777" w:rsidR="00077BA3" w:rsidRDefault="00077BA3" w:rsidP="00077BA3"/>
    <w:p w14:paraId="702F0E87" w14:textId="77777777" w:rsidR="00077BA3" w:rsidRDefault="00077BA3" w:rsidP="00077BA3"/>
    <w:p w14:paraId="584D53B7" w14:textId="77777777" w:rsidR="00077BA3" w:rsidRDefault="00077BA3" w:rsidP="00077BA3"/>
    <w:p w14:paraId="29918B4B" w14:textId="77777777" w:rsidR="00077BA3" w:rsidRDefault="00077BA3" w:rsidP="00077BA3"/>
    <w:p w14:paraId="4BD2825B" w14:textId="106F2FE4" w:rsidR="00077BA3" w:rsidRPr="00650779" w:rsidRDefault="00077BA3" w:rsidP="00650779">
      <w:pPr>
        <w:jc w:val="center"/>
        <w:rPr>
          <w:rStyle w:val="a7"/>
          <w:sz w:val="72"/>
          <w:szCs w:val="72"/>
        </w:rPr>
      </w:pPr>
      <w:proofErr w:type="spellStart"/>
      <w:r w:rsidRPr="00650779">
        <w:rPr>
          <w:rStyle w:val="a7"/>
          <w:rFonts w:hint="eastAsia"/>
          <w:sz w:val="72"/>
          <w:szCs w:val="72"/>
        </w:rPr>
        <w:t>LibGuides</w:t>
      </w:r>
      <w:proofErr w:type="spellEnd"/>
      <w:r w:rsidRPr="00650779">
        <w:rPr>
          <w:rStyle w:val="a7"/>
          <w:rFonts w:hint="eastAsia"/>
          <w:sz w:val="72"/>
          <w:szCs w:val="72"/>
        </w:rPr>
        <w:t>基本操作</w:t>
      </w:r>
    </w:p>
    <w:p w14:paraId="4F9980BB" w14:textId="77777777" w:rsidR="00077BA3" w:rsidRDefault="00077BA3" w:rsidP="00077BA3">
      <w:pPr>
        <w:jc w:val="center"/>
      </w:pPr>
    </w:p>
    <w:p w14:paraId="4EEC6085" w14:textId="77777777" w:rsidR="00077BA3" w:rsidRDefault="00077BA3" w:rsidP="00077BA3">
      <w:pPr>
        <w:jc w:val="center"/>
      </w:pPr>
    </w:p>
    <w:p w14:paraId="5F8FEA45" w14:textId="05F48409" w:rsidR="00077BA3" w:rsidRPr="00077BA3" w:rsidRDefault="00077BA3" w:rsidP="00077BA3">
      <w:pPr>
        <w:jc w:val="center"/>
      </w:pPr>
      <w:r>
        <w:t>平成</w:t>
      </w:r>
      <w:r>
        <w:rPr>
          <w:rFonts w:hint="eastAsia"/>
        </w:rPr>
        <w:t>28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</w:p>
    <w:p w14:paraId="531C3FDB" w14:textId="738F453E" w:rsidR="00650779" w:rsidRDefault="00077BA3">
      <w:pPr>
        <w:widowControl/>
        <w:jc w:val="left"/>
      </w:pPr>
      <w:r>
        <w:br w:type="page"/>
      </w:r>
    </w:p>
    <w:sdt>
      <w:sdtPr>
        <w:rPr>
          <w:lang w:val="ja-JP"/>
        </w:rPr>
        <w:id w:val="-30362169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5A604625" w14:textId="0AC3071A" w:rsidR="00650779" w:rsidRDefault="00650779">
          <w:pPr>
            <w:pStyle w:val="a6"/>
          </w:pPr>
          <w:r>
            <w:rPr>
              <w:lang w:val="ja-JP"/>
            </w:rPr>
            <w:t>内容</w:t>
          </w:r>
        </w:p>
        <w:p w14:paraId="6703FA64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774800" w:history="1">
            <w:r w:rsidRPr="008171F1">
              <w:rPr>
                <w:rStyle w:val="a3"/>
                <w:noProof/>
              </w:rPr>
              <w:t>LibGuides</w:t>
            </w:r>
            <w:r w:rsidRPr="008171F1">
              <w:rPr>
                <w:rStyle w:val="a3"/>
                <w:rFonts w:hint="eastAsia"/>
                <w:noProof/>
              </w:rPr>
              <w:t>ログイン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9AA0B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1" w:history="1">
            <w:r w:rsidRPr="008171F1">
              <w:rPr>
                <w:rStyle w:val="a3"/>
                <w:rFonts w:hint="eastAsia"/>
                <w:noProof/>
              </w:rPr>
              <w:t>ガイド作成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D280F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2" w:history="1">
            <w:r w:rsidRPr="008171F1">
              <w:rPr>
                <w:rStyle w:val="a3"/>
                <w:rFonts w:hint="eastAsia"/>
                <w:noProof/>
              </w:rPr>
              <w:t>ガイド属性の編集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6ACE7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3" w:history="1">
            <w:r w:rsidRPr="008171F1">
              <w:rPr>
                <w:rStyle w:val="a3"/>
                <w:rFonts w:hint="eastAsia"/>
                <w:noProof/>
              </w:rPr>
              <w:t>ガイド削除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3F1A8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4" w:history="1">
            <w:r w:rsidRPr="008171F1">
              <w:rPr>
                <w:rStyle w:val="a3"/>
                <w:rFonts w:hint="eastAsia"/>
                <w:noProof/>
              </w:rPr>
              <w:t>ページ追加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AAEC5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5" w:history="1">
            <w:r w:rsidRPr="008171F1">
              <w:rPr>
                <w:rStyle w:val="a3"/>
                <w:rFonts w:hint="eastAsia"/>
                <w:noProof/>
              </w:rPr>
              <w:t>ページ編集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AF9567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6" w:history="1">
            <w:r w:rsidRPr="008171F1">
              <w:rPr>
                <w:rStyle w:val="a3"/>
                <w:rFonts w:hint="eastAsia"/>
                <w:noProof/>
              </w:rPr>
              <w:t>ボックス追加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38874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7" w:history="1">
            <w:r w:rsidRPr="008171F1">
              <w:rPr>
                <w:rStyle w:val="a3"/>
                <w:rFonts w:hint="eastAsia"/>
                <w:noProof/>
              </w:rPr>
              <w:t>ボックス名編集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6A3AD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8" w:history="1">
            <w:r w:rsidRPr="008171F1">
              <w:rPr>
                <w:rStyle w:val="a3"/>
                <w:rFonts w:hint="eastAsia"/>
                <w:noProof/>
              </w:rPr>
              <w:t>ボックス削除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22660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09" w:history="1">
            <w:r w:rsidRPr="008171F1">
              <w:rPr>
                <w:rStyle w:val="a3"/>
                <w:rFonts w:hint="eastAsia"/>
                <w:noProof/>
              </w:rPr>
              <w:t>要素移動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6F489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10" w:history="1">
            <w:r w:rsidRPr="008171F1">
              <w:rPr>
                <w:rStyle w:val="a3"/>
                <w:rFonts w:hint="eastAsia"/>
                <w:noProof/>
              </w:rPr>
              <w:t>ボックスにアイテムを追加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00670" w14:textId="77777777" w:rsidR="00650779" w:rsidRDefault="00650779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442774811" w:history="1">
            <w:r w:rsidRPr="008171F1">
              <w:rPr>
                <w:rStyle w:val="a3"/>
                <w:rFonts w:hint="eastAsia"/>
                <w:noProof/>
              </w:rPr>
              <w:t>アイテム編集・削除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3AD6D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12" w:history="1">
            <w:r w:rsidRPr="008171F1">
              <w:rPr>
                <w:rStyle w:val="a3"/>
                <w:noProof/>
              </w:rPr>
              <w:t>Book</w:t>
            </w:r>
            <w:r w:rsidRPr="008171F1">
              <w:rPr>
                <w:rStyle w:val="a3"/>
                <w:rFonts w:hint="eastAsia"/>
                <w:noProof/>
              </w:rPr>
              <w:t>（図書）追加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0E94D" w14:textId="77777777" w:rsidR="00650779" w:rsidRDefault="00650779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442774813" w:history="1">
            <w:r w:rsidRPr="008171F1">
              <w:rPr>
                <w:rStyle w:val="a3"/>
                <w:rFonts w:hint="eastAsia"/>
                <w:noProof/>
              </w:rPr>
              <w:t>図書入力項目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32818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14" w:history="1">
            <w:r w:rsidRPr="008171F1">
              <w:rPr>
                <w:rStyle w:val="a3"/>
                <w:noProof/>
              </w:rPr>
              <w:t>Rich Text/HTML</w:t>
            </w:r>
            <w:r w:rsidRPr="008171F1">
              <w:rPr>
                <w:rStyle w:val="a3"/>
                <w:rFonts w:hint="eastAsia"/>
                <w:noProof/>
              </w:rPr>
              <w:t>（自由記述）追加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5FF47" w14:textId="77777777" w:rsidR="00650779" w:rsidRDefault="00650779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442774815" w:history="1">
            <w:r w:rsidRPr="008171F1">
              <w:rPr>
                <w:rStyle w:val="a3"/>
                <w:rFonts w:hint="eastAsia"/>
                <w:noProof/>
              </w:rPr>
              <w:t>画像挿入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F29A0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16" w:history="1">
            <w:r w:rsidRPr="008171F1">
              <w:rPr>
                <w:rStyle w:val="a3"/>
                <w:rFonts w:hint="eastAsia"/>
                <w:noProof/>
              </w:rPr>
              <w:t>データベース追加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CA901" w14:textId="77777777" w:rsidR="00650779" w:rsidRDefault="00650779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442774817" w:history="1">
            <w:r w:rsidRPr="008171F1">
              <w:rPr>
                <w:rStyle w:val="a3"/>
                <w:rFonts w:hint="eastAsia"/>
                <w:noProof/>
              </w:rPr>
              <w:t>リンク追加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_Toc442774817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FE590" w14:textId="682C68F2" w:rsidR="00650779" w:rsidRDefault="00650779">
          <w:r>
            <w:rPr>
              <w:b/>
              <w:bCs/>
              <w:lang w:val="ja-JP"/>
            </w:rPr>
            <w:fldChar w:fldCharType="end"/>
          </w:r>
        </w:p>
      </w:sdtContent>
    </w:sdt>
    <w:p w14:paraId="20B992E3" w14:textId="77777777" w:rsidR="00077BA3" w:rsidRDefault="00077BA3">
      <w:pPr>
        <w:widowControl/>
        <w:jc w:val="left"/>
        <w:rPr>
          <w:rFonts w:asciiTheme="majorHAnsi" w:eastAsiaTheme="majorEastAsia" w:hAnsiTheme="majorHAnsi" w:cstheme="majorBidi"/>
          <w:b/>
          <w:sz w:val="24"/>
          <w:szCs w:val="24"/>
          <w:u w:val="single"/>
        </w:rPr>
      </w:pPr>
    </w:p>
    <w:p w14:paraId="0A44D61A" w14:textId="77777777" w:rsidR="00650779" w:rsidRDefault="00650779">
      <w:pPr>
        <w:widowControl/>
        <w:jc w:val="left"/>
        <w:rPr>
          <w:rFonts w:asciiTheme="majorHAnsi" w:eastAsiaTheme="majorEastAsia" w:hAnsiTheme="majorHAnsi" w:cstheme="majorBidi"/>
          <w:b/>
          <w:sz w:val="24"/>
          <w:szCs w:val="24"/>
          <w:u w:val="single"/>
        </w:rPr>
      </w:pPr>
    </w:p>
    <w:p w14:paraId="0DD64970" w14:textId="70CC04AF" w:rsidR="00650779" w:rsidRPr="00650779" w:rsidRDefault="00650779">
      <w:pPr>
        <w:widowControl/>
        <w:jc w:val="left"/>
        <w:rPr>
          <w:rFonts w:asciiTheme="majorHAnsi" w:eastAsiaTheme="majorEastAsia" w:hAnsiTheme="majorHAnsi" w:cstheme="majorBidi"/>
          <w:sz w:val="24"/>
          <w:szCs w:val="24"/>
        </w:rPr>
      </w:pPr>
      <w:r w:rsidRPr="00650779">
        <w:rPr>
          <w:rFonts w:asciiTheme="majorHAnsi" w:eastAsiaTheme="majorEastAsia" w:hAnsiTheme="majorHAnsi" w:cstheme="majorBidi"/>
          <w:sz w:val="24"/>
          <w:szCs w:val="24"/>
        </w:rPr>
        <w:br w:type="page"/>
      </w:r>
      <w:bookmarkStart w:id="0" w:name="_GoBack"/>
      <w:bookmarkEnd w:id="0"/>
    </w:p>
    <w:p w14:paraId="276B12A5" w14:textId="77777777" w:rsidR="00DF218A" w:rsidRDefault="00DF218A" w:rsidP="00DF218A">
      <w:pPr>
        <w:pStyle w:val="1"/>
      </w:pPr>
      <w:bookmarkStart w:id="1" w:name="_Toc442774800"/>
      <w:proofErr w:type="spellStart"/>
      <w:r>
        <w:rPr>
          <w:rFonts w:hint="eastAsia"/>
        </w:rPr>
        <w:lastRenderedPageBreak/>
        <w:t>Lib</w:t>
      </w:r>
      <w:r>
        <w:t>Guides</w:t>
      </w:r>
      <w:proofErr w:type="spellEnd"/>
      <w:r>
        <w:t>ログイン</w:t>
      </w:r>
      <w:bookmarkEnd w:id="1"/>
    </w:p>
    <w:p w14:paraId="063AA18B" w14:textId="5D3DC0D5" w:rsidR="00DF218A" w:rsidRPr="00DF218A" w:rsidRDefault="00DF218A" w:rsidP="00DF218A">
      <w:r>
        <w:rPr>
          <w:rFonts w:hint="eastAsia"/>
        </w:rPr>
        <w:t>ID/PW</w:t>
      </w:r>
      <w:r>
        <w:rPr>
          <w:rFonts w:hint="eastAsia"/>
        </w:rPr>
        <w:t>を入力してログイン</w:t>
      </w:r>
    </w:p>
    <w:p w14:paraId="07BCE17B" w14:textId="379D43B7" w:rsidR="00DF218A" w:rsidRDefault="00DF218A" w:rsidP="00DF218A">
      <w:r>
        <w:rPr>
          <w:noProof/>
        </w:rPr>
        <w:drawing>
          <wp:inline distT="0" distB="0" distL="0" distR="0" wp14:anchorId="273B9322" wp14:editId="37850C6E">
            <wp:extent cx="4911480" cy="3331080"/>
            <wp:effectExtent l="0" t="0" r="3810" b="317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480" cy="33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46B8" w14:textId="77777777" w:rsidR="00DF218A" w:rsidRPr="00DF218A" w:rsidRDefault="00DF218A" w:rsidP="00DF218A"/>
    <w:p w14:paraId="681E803B" w14:textId="75A9EAF8" w:rsidR="00DF218A" w:rsidRPr="00DF218A" w:rsidRDefault="00DF218A" w:rsidP="00DF218A">
      <w:r>
        <w:rPr>
          <w:rFonts w:hint="eastAsia"/>
        </w:rPr>
        <w:t>「</w:t>
      </w:r>
      <w:proofErr w:type="spellStart"/>
      <w:r>
        <w:rPr>
          <w:rFonts w:hint="eastAsia"/>
        </w:rPr>
        <w:t>LibApps</w:t>
      </w:r>
      <w:proofErr w:type="spellEnd"/>
      <w:r>
        <w:rPr>
          <w:rFonts w:hint="eastAsia"/>
        </w:rPr>
        <w:t>」をクリックし、「</w:t>
      </w:r>
      <w:proofErr w:type="spellStart"/>
      <w:r>
        <w:rPr>
          <w:rFonts w:hint="eastAsia"/>
        </w:rPr>
        <w:t>LibGuides</w:t>
      </w:r>
      <w:proofErr w:type="spellEnd"/>
      <w:r>
        <w:rPr>
          <w:rFonts w:hint="eastAsia"/>
        </w:rPr>
        <w:t>」を選択</w:t>
      </w:r>
    </w:p>
    <w:p w14:paraId="04C9B57D" w14:textId="12A81479" w:rsidR="00DF218A" w:rsidRDefault="0083336C">
      <w:pPr>
        <w:widowControl/>
        <w:jc w:val="left"/>
        <w:rPr>
          <w:rFonts w:asciiTheme="majorHAnsi" w:eastAsiaTheme="majorEastAsia" w:hAnsiTheme="majorHAnsi" w:cstheme="majorBidi"/>
          <w:b/>
          <w:sz w:val="24"/>
          <w:szCs w:val="24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1E20AF" wp14:editId="16059F06">
                <wp:simplePos x="0" y="0"/>
                <wp:positionH relativeFrom="margin">
                  <wp:align>left</wp:align>
                </wp:positionH>
                <wp:positionV relativeFrom="paragraph">
                  <wp:posOffset>280851</wp:posOffset>
                </wp:positionV>
                <wp:extent cx="1045029" cy="1332412"/>
                <wp:effectExtent l="0" t="0" r="22225" b="2032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33241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779F7" id="角丸四角形 57" o:spid="_x0000_s1026" style="position:absolute;left:0;text-align:left;margin-left:0;margin-top:22.1pt;width:82.3pt;height:104.9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DF218A">
        <w:rPr>
          <w:noProof/>
        </w:rPr>
        <w:drawing>
          <wp:inline distT="0" distB="0" distL="0" distR="0" wp14:anchorId="73E961BF" wp14:editId="5200147A">
            <wp:extent cx="4911480" cy="3331080"/>
            <wp:effectExtent l="0" t="0" r="3810" b="317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1480" cy="33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18A">
        <w:br w:type="page"/>
      </w:r>
    </w:p>
    <w:p w14:paraId="20171342" w14:textId="0C6E76A1" w:rsidR="009B1B83" w:rsidRDefault="009B1B83" w:rsidP="00EC439F">
      <w:pPr>
        <w:pStyle w:val="1"/>
      </w:pPr>
      <w:bookmarkStart w:id="2" w:name="_Toc442774801"/>
      <w:r>
        <w:lastRenderedPageBreak/>
        <w:t>ガイド作成</w:t>
      </w:r>
      <w:bookmarkEnd w:id="2"/>
    </w:p>
    <w:p w14:paraId="20171343" w14:textId="0A42BE95" w:rsidR="009B1B83" w:rsidRDefault="003667AF" w:rsidP="009B1B83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6043D" wp14:editId="29BC24AD">
                <wp:simplePos x="0" y="0"/>
                <wp:positionH relativeFrom="column">
                  <wp:posOffset>19050</wp:posOffset>
                </wp:positionH>
                <wp:positionV relativeFrom="paragraph">
                  <wp:posOffset>704850</wp:posOffset>
                </wp:positionV>
                <wp:extent cx="885825" cy="158115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5811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B4F2B" id="角丸四角形 31" o:spid="_x0000_s1026" style="position:absolute;left:0;text-align:left;margin-left:1.5pt;margin-top:55.5pt;width:69.75pt;height:1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" filled="f" strokecolor="red" strokeweight="2pt">
                <v:stroke joinstyle="miter"/>
              </v:roundrect>
            </w:pict>
          </mc:Fallback>
        </mc:AlternateContent>
      </w:r>
      <w:r w:rsidR="009B1B83">
        <w:rPr>
          <w:rFonts w:hint="eastAsia"/>
        </w:rPr>
        <w:t>「</w:t>
      </w:r>
      <w:proofErr w:type="spellStart"/>
      <w:r w:rsidR="009B1B83">
        <w:rPr>
          <w:rFonts w:hint="eastAsia"/>
        </w:rPr>
        <w:t>LibApps</w:t>
      </w:r>
      <w:proofErr w:type="spellEnd"/>
      <w:r w:rsidR="009B1B83">
        <w:rPr>
          <w:rFonts w:hint="eastAsia"/>
        </w:rPr>
        <w:t>」→「</w:t>
      </w:r>
      <w:proofErr w:type="spellStart"/>
      <w:r w:rsidR="009B1B83">
        <w:rPr>
          <w:rFonts w:hint="eastAsia"/>
        </w:rPr>
        <w:t>LibGuides</w:t>
      </w:r>
      <w:proofErr w:type="spellEnd"/>
      <w:r w:rsidR="009B1B83">
        <w:rPr>
          <w:rFonts w:hint="eastAsia"/>
        </w:rPr>
        <w:t>」をクリック</w:t>
      </w:r>
      <w:r w:rsidR="009B1B83">
        <w:rPr>
          <w:noProof/>
        </w:rPr>
        <w:drawing>
          <wp:inline distT="0" distB="0" distL="0" distR="0" wp14:anchorId="2017138F" wp14:editId="20171390">
            <wp:extent cx="4908960" cy="3344040"/>
            <wp:effectExtent l="0" t="0" r="635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89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44" w14:textId="77777777" w:rsidR="00B8552B" w:rsidRDefault="00B8552B" w:rsidP="009B1B83">
      <w:pPr>
        <w:ind w:left="105" w:hangingChars="50" w:hanging="105"/>
        <w:jc w:val="left"/>
      </w:pPr>
    </w:p>
    <w:p w14:paraId="20171345" w14:textId="77777777" w:rsidR="009B1B83" w:rsidRDefault="009B1B83" w:rsidP="009B1B83">
      <w:pPr>
        <w:ind w:left="105" w:hangingChars="50" w:hanging="105"/>
        <w:jc w:val="left"/>
      </w:pPr>
      <w:r>
        <w:rPr>
          <w:rFonts w:hint="eastAsia"/>
        </w:rPr>
        <w:t>「</w:t>
      </w:r>
      <w:r>
        <w:rPr>
          <w:rFonts w:hint="eastAsia"/>
        </w:rPr>
        <w:t>Create</w:t>
      </w:r>
      <w:r>
        <w:t xml:space="preserve"> Guide</w:t>
      </w:r>
      <w:r>
        <w:t>」をクリック</w:t>
      </w:r>
    </w:p>
    <w:p w14:paraId="20171346" w14:textId="653E8D4D" w:rsidR="009B1B83" w:rsidRDefault="003667AF" w:rsidP="009B1B83">
      <w:pPr>
        <w:ind w:left="105" w:hangingChars="50" w:hanging="105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D2A80" wp14:editId="3F32B6B8">
                <wp:simplePos x="0" y="0"/>
                <wp:positionH relativeFrom="column">
                  <wp:posOffset>1276350</wp:posOffset>
                </wp:positionH>
                <wp:positionV relativeFrom="paragraph">
                  <wp:posOffset>1857375</wp:posOffset>
                </wp:positionV>
                <wp:extent cx="847725" cy="371475"/>
                <wp:effectExtent l="0" t="0" r="28575" b="285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714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DFC92" id="角丸四角形 32" o:spid="_x0000_s1026" style="position:absolute;left:0;text-align:left;margin-left:100.5pt;margin-top:146.25pt;width:66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" filled="f" strokecolor="red" strokeweight="2pt">
                <v:stroke joinstyle="miter"/>
              </v:roundrect>
            </w:pict>
          </mc:Fallback>
        </mc:AlternateContent>
      </w:r>
      <w:r w:rsidR="009B1B83">
        <w:rPr>
          <w:noProof/>
        </w:rPr>
        <w:drawing>
          <wp:inline distT="0" distB="0" distL="0" distR="0" wp14:anchorId="20171391" wp14:editId="20171392">
            <wp:extent cx="4908960" cy="3344040"/>
            <wp:effectExtent l="0" t="0" r="635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9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47" w14:textId="12ABD607" w:rsidR="009B1B83" w:rsidRDefault="009B1B83">
      <w:pPr>
        <w:widowControl/>
        <w:jc w:val="left"/>
      </w:pPr>
      <w:r>
        <w:br w:type="page"/>
      </w:r>
    </w:p>
    <w:p w14:paraId="20171348" w14:textId="77777777" w:rsidR="009B1B83" w:rsidRDefault="009B1B83" w:rsidP="009B1B83">
      <w:pPr>
        <w:ind w:left="105" w:hangingChars="50" w:hanging="105"/>
        <w:jc w:val="left"/>
      </w:pPr>
      <w:r>
        <w:lastRenderedPageBreak/>
        <w:t>「</w:t>
      </w:r>
      <w:r>
        <w:rPr>
          <w:rFonts w:hint="eastAsia"/>
        </w:rPr>
        <w:t>Copy an Existing Guide</w:t>
      </w:r>
      <w:r>
        <w:rPr>
          <w:rFonts w:hint="eastAsia"/>
        </w:rPr>
        <w:t>」をチェックして、「パスファインダーテンプレート」選択</w:t>
      </w:r>
    </w:p>
    <w:p w14:paraId="20171349" w14:textId="543060EE" w:rsidR="009B1B83" w:rsidRDefault="003667AF" w:rsidP="009B1B83">
      <w:pPr>
        <w:ind w:left="105" w:hangingChars="50" w:hanging="105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3031E" wp14:editId="3FB64425">
                <wp:simplePos x="0" y="0"/>
                <wp:positionH relativeFrom="column">
                  <wp:posOffset>152400</wp:posOffset>
                </wp:positionH>
                <wp:positionV relativeFrom="paragraph">
                  <wp:posOffset>1457325</wp:posOffset>
                </wp:positionV>
                <wp:extent cx="3095625" cy="2009775"/>
                <wp:effectExtent l="0" t="0" r="28575" b="2857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0097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5814B" id="角丸四角形 33" o:spid="_x0000_s1026" style="position:absolute;left:0;text-align:left;margin-left:12pt;margin-top:114.75pt;width:243.7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" filled="f" strokecolor="red" strokeweight="2pt">
                <v:stroke joinstyle="miter"/>
              </v:roundrect>
            </w:pict>
          </mc:Fallback>
        </mc:AlternateContent>
      </w:r>
      <w:r w:rsidR="009B1B83">
        <w:rPr>
          <w:noProof/>
        </w:rPr>
        <w:drawing>
          <wp:inline distT="0" distB="0" distL="0" distR="0" wp14:anchorId="20171393" wp14:editId="5F035E27">
            <wp:extent cx="4908960" cy="3344040"/>
            <wp:effectExtent l="0" t="0" r="635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9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4A" w14:textId="77777777" w:rsidR="009B1B83" w:rsidRDefault="009B1B83" w:rsidP="009B1B83">
      <w:pPr>
        <w:ind w:left="105" w:hangingChars="50" w:hanging="105"/>
        <w:jc w:val="left"/>
      </w:pPr>
    </w:p>
    <w:p w14:paraId="2017134B" w14:textId="77777777" w:rsidR="009B1B83" w:rsidRDefault="009B1B83" w:rsidP="009B1B83">
      <w:pPr>
        <w:ind w:left="105" w:hangingChars="50" w:hanging="105"/>
        <w:jc w:val="left"/>
      </w:pPr>
      <w:r>
        <w:rPr>
          <w:rFonts w:hint="eastAsia"/>
        </w:rPr>
        <w:t>「</w:t>
      </w:r>
      <w:r>
        <w:t>Guide Name</w:t>
      </w:r>
      <w:r>
        <w:t>」を編集して「</w:t>
      </w:r>
      <w:r>
        <w:rPr>
          <w:rFonts w:hint="eastAsia"/>
        </w:rPr>
        <w:t>Create Guide</w:t>
      </w:r>
      <w:r>
        <w:rPr>
          <w:rFonts w:hint="eastAsia"/>
        </w:rPr>
        <w:t>」ボタンをクリック</w:t>
      </w:r>
    </w:p>
    <w:p w14:paraId="2017134C" w14:textId="4FF0DFC0" w:rsidR="009B1B83" w:rsidRDefault="003667AF" w:rsidP="009B1B83">
      <w:pPr>
        <w:ind w:left="105" w:hangingChars="50" w:hanging="105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1AEC1" wp14:editId="279EA970">
                <wp:simplePos x="0" y="0"/>
                <wp:positionH relativeFrom="column">
                  <wp:posOffset>390525</wp:posOffset>
                </wp:positionH>
                <wp:positionV relativeFrom="paragraph">
                  <wp:posOffset>1457325</wp:posOffset>
                </wp:positionV>
                <wp:extent cx="2762250" cy="266700"/>
                <wp:effectExtent l="0" t="0" r="19050" b="1905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667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6876D" id="角丸四角形 34" o:spid="_x0000_s1026" style="position:absolute;left:0;text-align:left;margin-left:30.75pt;margin-top:114.75pt;width:21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" filled="f" strokecolor="red" strokeweight="2pt">
                <v:stroke joinstyle="miter"/>
              </v:roundrect>
            </w:pict>
          </mc:Fallback>
        </mc:AlternateContent>
      </w:r>
      <w:r w:rsidR="009B1B83">
        <w:rPr>
          <w:noProof/>
        </w:rPr>
        <w:drawing>
          <wp:inline distT="0" distB="0" distL="0" distR="0" wp14:anchorId="20171395" wp14:editId="66C4ADC0">
            <wp:extent cx="4908960" cy="3344040"/>
            <wp:effectExtent l="0" t="0" r="635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8960" cy="33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4D" w14:textId="09D086E8" w:rsidR="009B1B83" w:rsidRDefault="009B1B83">
      <w:pPr>
        <w:widowControl/>
        <w:jc w:val="left"/>
      </w:pPr>
      <w:r>
        <w:br w:type="page"/>
      </w:r>
    </w:p>
    <w:p w14:paraId="2017134E" w14:textId="0A38BE6F" w:rsidR="00C2628E" w:rsidRDefault="00C2628E" w:rsidP="00EC439F">
      <w:pPr>
        <w:pStyle w:val="1"/>
      </w:pPr>
      <w:bookmarkStart w:id="3" w:name="_Toc442774802"/>
      <w:r>
        <w:lastRenderedPageBreak/>
        <w:t>ガイド属性の編集</w:t>
      </w:r>
      <w:bookmarkEnd w:id="3"/>
    </w:p>
    <w:p w14:paraId="2017134F" w14:textId="02E862B7" w:rsidR="00C2628E" w:rsidRPr="00C2628E" w:rsidRDefault="00C2628E" w:rsidP="00C2628E">
      <w:r>
        <w:t>項目を選択して変更し、チェックボタンをクリックする</w:t>
      </w:r>
    </w:p>
    <w:p w14:paraId="20171350" w14:textId="281FC100" w:rsidR="00C2628E" w:rsidRDefault="003667AF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56D21" wp14:editId="18BCA963">
                <wp:simplePos x="0" y="0"/>
                <wp:positionH relativeFrom="margin">
                  <wp:align>left</wp:align>
                </wp:positionH>
                <wp:positionV relativeFrom="paragraph">
                  <wp:posOffset>1066800</wp:posOffset>
                </wp:positionV>
                <wp:extent cx="3533775" cy="752475"/>
                <wp:effectExtent l="0" t="0" r="28575" b="2857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7524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50B93" id="角丸四角形 35" o:spid="_x0000_s1026" style="position:absolute;left:0;text-align:left;margin-left:0;margin-top:84pt;width:278.25pt;height:59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C2628E">
        <w:rPr>
          <w:noProof/>
        </w:rPr>
        <w:drawing>
          <wp:inline distT="0" distB="0" distL="0" distR="0" wp14:anchorId="20171397" wp14:editId="20171398">
            <wp:extent cx="6188710" cy="4215765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51" w14:textId="77777777" w:rsidR="00C2628E" w:rsidRDefault="00C2628E">
      <w:pPr>
        <w:widowControl/>
        <w:jc w:val="left"/>
      </w:pPr>
      <w:r>
        <w:t>ガイド名</w:t>
      </w:r>
    </w:p>
    <w:p w14:paraId="20171352" w14:textId="77777777" w:rsidR="00C2628E" w:rsidRDefault="00C2628E">
      <w:pPr>
        <w:widowControl/>
        <w:jc w:val="left"/>
      </w:pPr>
      <w:r>
        <w:t>説明：ガイドについての簡単な説明文を入力</w:t>
      </w:r>
    </w:p>
    <w:p w14:paraId="20171353" w14:textId="77777777" w:rsidR="00C2628E" w:rsidRDefault="00C2628E" w:rsidP="00C2628E">
      <w:pPr>
        <w:widowControl/>
        <w:jc w:val="left"/>
      </w:pPr>
      <w:r>
        <w:rPr>
          <w:rFonts w:hint="eastAsia"/>
        </w:rPr>
        <w:t>URL</w:t>
      </w:r>
      <w:r>
        <w:rPr>
          <w:rFonts w:hint="eastAsia"/>
        </w:rPr>
        <w:t>：パスファインダーの場合は、「</w:t>
      </w:r>
      <w:r>
        <w:rPr>
          <w:rFonts w:hint="eastAsia"/>
        </w:rPr>
        <w:t>pathfinder/****</w:t>
      </w:r>
      <w:r>
        <w:rPr>
          <w:rFonts w:hint="eastAsia"/>
        </w:rPr>
        <w:t>」とする</w:t>
      </w:r>
    </w:p>
    <w:p w14:paraId="20171354" w14:textId="77777777" w:rsidR="00C2628E" w:rsidRDefault="00C2628E">
      <w:pPr>
        <w:widowControl/>
        <w:jc w:val="left"/>
      </w:pPr>
      <w:r>
        <w:t>分野：主題を選択</w:t>
      </w:r>
    </w:p>
    <w:p w14:paraId="20171355" w14:textId="77777777" w:rsidR="00C2628E" w:rsidRDefault="00C2628E">
      <w:pPr>
        <w:widowControl/>
        <w:jc w:val="left"/>
      </w:pPr>
      <w:r>
        <w:t>タグ：「クイックガイド」「パスファインダー」等を選択する</w:t>
      </w:r>
    </w:p>
    <w:p w14:paraId="20171356" w14:textId="77777777" w:rsidR="00C2628E" w:rsidRDefault="00C2628E">
      <w:pPr>
        <w:widowControl/>
        <w:jc w:val="left"/>
      </w:pPr>
    </w:p>
    <w:p w14:paraId="20171357" w14:textId="77777777" w:rsidR="00C2628E" w:rsidRDefault="00C2628E">
      <w:pPr>
        <w:widowControl/>
        <w:jc w:val="left"/>
      </w:pPr>
    </w:p>
    <w:p w14:paraId="20171358" w14:textId="77777777" w:rsidR="00C2628E" w:rsidRDefault="00C2628E">
      <w:pPr>
        <w:widowControl/>
        <w:jc w:val="left"/>
        <w:rPr>
          <w:rFonts w:asciiTheme="majorHAnsi" w:eastAsiaTheme="majorEastAsia" w:hAnsiTheme="majorHAnsi" w:cstheme="majorBidi"/>
          <w:sz w:val="24"/>
          <w:szCs w:val="24"/>
        </w:rPr>
      </w:pPr>
      <w:r>
        <w:br w:type="page"/>
      </w:r>
    </w:p>
    <w:p w14:paraId="20171359" w14:textId="77777777" w:rsidR="004B7573" w:rsidRDefault="004B7573" w:rsidP="00EC439F">
      <w:pPr>
        <w:pStyle w:val="1"/>
      </w:pPr>
      <w:bookmarkStart w:id="4" w:name="_Toc442774803"/>
      <w:r>
        <w:lastRenderedPageBreak/>
        <w:t>ガイド削除</w:t>
      </w:r>
      <w:bookmarkEnd w:id="4"/>
    </w:p>
    <w:p w14:paraId="2017135A" w14:textId="77777777" w:rsidR="004B7573" w:rsidRPr="004B7573" w:rsidRDefault="004B7573" w:rsidP="004B7573">
      <w:r>
        <w:t>設定の「</w:t>
      </w:r>
      <w:r>
        <w:rPr>
          <w:rFonts w:hint="eastAsia"/>
        </w:rPr>
        <w:t>Delete Guide</w:t>
      </w:r>
      <w:r>
        <w:rPr>
          <w:rFonts w:hint="eastAsia"/>
        </w:rPr>
        <w:t>」をクリック</w:t>
      </w:r>
    </w:p>
    <w:p w14:paraId="2017135B" w14:textId="0E3BA84E" w:rsidR="004B7573" w:rsidRDefault="003667AF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C4BD72" wp14:editId="5C52C0CE">
                <wp:simplePos x="0" y="0"/>
                <wp:positionH relativeFrom="column">
                  <wp:posOffset>3257550</wp:posOffset>
                </wp:positionH>
                <wp:positionV relativeFrom="paragraph">
                  <wp:posOffset>828675</wp:posOffset>
                </wp:positionV>
                <wp:extent cx="952500" cy="1000125"/>
                <wp:effectExtent l="0" t="0" r="19050" b="2857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001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17645" id="角丸四角形 36" o:spid="_x0000_s1026" style="position:absolute;left:0;text-align:left;margin-left:256.5pt;margin-top:65.25pt;width:7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" filled="f" strokecolor="red" strokeweight="2pt">
                <v:stroke joinstyle="miter"/>
              </v:roundrect>
            </w:pict>
          </mc:Fallback>
        </mc:AlternateContent>
      </w:r>
      <w:r w:rsidR="004B7573">
        <w:rPr>
          <w:noProof/>
        </w:rPr>
        <w:drawing>
          <wp:inline distT="0" distB="0" distL="0" distR="0" wp14:anchorId="20171399" wp14:editId="21B47B06">
            <wp:extent cx="4911840" cy="3345840"/>
            <wp:effectExtent l="0" t="0" r="3175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5C" w14:textId="77777777" w:rsidR="004B7573" w:rsidRDefault="004B7573">
      <w:pPr>
        <w:widowControl/>
        <w:jc w:val="left"/>
      </w:pPr>
    </w:p>
    <w:p w14:paraId="2017135D" w14:textId="77777777" w:rsidR="004B7573" w:rsidRDefault="004B7573">
      <w:pPr>
        <w:widowControl/>
        <w:jc w:val="left"/>
      </w:pPr>
      <w:r>
        <w:rPr>
          <w:rFonts w:hint="eastAsia"/>
        </w:rPr>
        <w:t>「</w:t>
      </w:r>
      <w:r>
        <w:rPr>
          <w:rFonts w:hint="eastAsia"/>
        </w:rPr>
        <w:t>Delete</w:t>
      </w:r>
      <w:r>
        <w:rPr>
          <w:rFonts w:hint="eastAsia"/>
        </w:rPr>
        <w:t>」ボタンをクリック</w:t>
      </w:r>
    </w:p>
    <w:p w14:paraId="2017135E" w14:textId="2115DCF3" w:rsidR="004B7573" w:rsidRDefault="003667AF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DA0AF0" wp14:editId="39143758">
                <wp:simplePos x="0" y="0"/>
                <wp:positionH relativeFrom="column">
                  <wp:posOffset>438150</wp:posOffset>
                </wp:positionH>
                <wp:positionV relativeFrom="paragraph">
                  <wp:posOffset>3124200</wp:posOffset>
                </wp:positionV>
                <wp:extent cx="542925" cy="295275"/>
                <wp:effectExtent l="0" t="0" r="28575" b="28575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ACF8C" id="角丸四角形 37" o:spid="_x0000_s1026" style="position:absolute;left:0;text-align:left;margin-left:34.5pt;margin-top:246pt;width:42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" filled="f" strokecolor="red" strokeweight="2pt">
                <v:stroke joinstyle="miter"/>
              </v:roundrect>
            </w:pict>
          </mc:Fallback>
        </mc:AlternateContent>
      </w:r>
      <w:r w:rsidR="004B7573">
        <w:rPr>
          <w:noProof/>
        </w:rPr>
        <w:drawing>
          <wp:inline distT="0" distB="0" distL="0" distR="0" wp14:anchorId="2017139B" wp14:editId="2017139C">
            <wp:extent cx="4911840" cy="3345840"/>
            <wp:effectExtent l="0" t="0" r="3175" b="698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5F" w14:textId="6EBB4368" w:rsidR="004B7573" w:rsidRDefault="004B7573">
      <w:pPr>
        <w:widowControl/>
        <w:jc w:val="left"/>
      </w:pPr>
      <w:r>
        <w:br w:type="page"/>
      </w:r>
    </w:p>
    <w:p w14:paraId="20171360" w14:textId="77777777" w:rsidR="00F37D39" w:rsidRDefault="00F37D39" w:rsidP="00EC439F">
      <w:pPr>
        <w:pStyle w:val="1"/>
      </w:pPr>
      <w:bookmarkStart w:id="5" w:name="_Toc442774804"/>
      <w:r>
        <w:lastRenderedPageBreak/>
        <w:t>ページ追加</w:t>
      </w:r>
      <w:bookmarkEnd w:id="5"/>
    </w:p>
    <w:p w14:paraId="20171361" w14:textId="77777777" w:rsidR="00F37D39" w:rsidRDefault="00F37D39">
      <w:pPr>
        <w:widowControl/>
        <w:jc w:val="left"/>
      </w:pPr>
      <w:r>
        <w:rPr>
          <w:rFonts w:hint="eastAsia"/>
        </w:rPr>
        <w:t>ページ追加タブをクリック</w:t>
      </w:r>
    </w:p>
    <w:p w14:paraId="20171362" w14:textId="206FF5C7" w:rsidR="00F37D39" w:rsidRDefault="003667AF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40563" wp14:editId="34B59EA5">
                <wp:simplePos x="0" y="0"/>
                <wp:positionH relativeFrom="column">
                  <wp:posOffset>285751</wp:posOffset>
                </wp:positionH>
                <wp:positionV relativeFrom="paragraph">
                  <wp:posOffset>1352551</wp:posOffset>
                </wp:positionV>
                <wp:extent cx="419100" cy="323850"/>
                <wp:effectExtent l="0" t="0" r="19050" b="1905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38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8A68A" id="角丸四角形 38" o:spid="_x0000_s1026" style="position:absolute;left:0;text-align:left;margin-left:22.5pt;margin-top:106.5pt;width:33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" filled="f" strokecolor="red" strokeweight="2pt">
                <v:stroke joinstyle="miter"/>
              </v:roundrect>
            </w:pict>
          </mc:Fallback>
        </mc:AlternateContent>
      </w:r>
      <w:r w:rsidR="00F37D39">
        <w:rPr>
          <w:noProof/>
        </w:rPr>
        <w:drawing>
          <wp:inline distT="0" distB="0" distL="0" distR="0" wp14:anchorId="2017139D" wp14:editId="011E374C">
            <wp:extent cx="4911840" cy="3345840"/>
            <wp:effectExtent l="0" t="0" r="3175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63" w14:textId="72F71113" w:rsidR="00F37D39" w:rsidRDefault="00F37D39">
      <w:pPr>
        <w:widowControl/>
        <w:jc w:val="left"/>
      </w:pPr>
    </w:p>
    <w:p w14:paraId="20171364" w14:textId="75F45114" w:rsidR="00F37D39" w:rsidRDefault="00F37D39">
      <w:pPr>
        <w:widowControl/>
        <w:jc w:val="left"/>
      </w:pPr>
      <w:r>
        <w:t>「</w:t>
      </w:r>
      <w:r>
        <w:rPr>
          <w:rFonts w:hint="eastAsia"/>
        </w:rPr>
        <w:t>Page Name</w:t>
      </w:r>
      <w:r>
        <w:rPr>
          <w:rFonts w:hint="eastAsia"/>
        </w:rPr>
        <w:t>」等を入力して「</w:t>
      </w:r>
      <w:r>
        <w:rPr>
          <w:rFonts w:hint="eastAsia"/>
        </w:rPr>
        <w:t>Save</w:t>
      </w:r>
      <w:r>
        <w:rPr>
          <w:rFonts w:hint="eastAsia"/>
        </w:rPr>
        <w:t>」をクリック</w:t>
      </w:r>
    </w:p>
    <w:p w14:paraId="20171365" w14:textId="2AD3DB14" w:rsidR="00F37D39" w:rsidRDefault="00F37D39">
      <w:pPr>
        <w:widowControl/>
        <w:jc w:val="left"/>
      </w:pPr>
      <w:r>
        <w:rPr>
          <w:noProof/>
        </w:rPr>
        <w:drawing>
          <wp:inline distT="0" distB="0" distL="0" distR="0" wp14:anchorId="2017139F" wp14:editId="36D273B5">
            <wp:extent cx="4911840" cy="3345840"/>
            <wp:effectExtent l="0" t="0" r="3175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66" w14:textId="3C0BC704" w:rsidR="00F37D39" w:rsidRDefault="00F37D39" w:rsidP="00F37D39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※「</w:t>
      </w:r>
      <w:r>
        <w:rPr>
          <w:rFonts w:ascii="ＭＳ 明朝" w:eastAsia="ＭＳ 明朝" w:hAnsi="ＭＳ 明朝" w:cs="ＭＳ 明朝" w:hint="eastAsia"/>
        </w:rPr>
        <w:t>Reuse Existing Page」タブを選択すると、既存ガイドのB</w:t>
      </w:r>
      <w:r>
        <w:rPr>
          <w:rFonts w:ascii="ＭＳ 明朝" w:eastAsia="ＭＳ 明朝" w:hAnsi="ＭＳ 明朝" w:cs="ＭＳ 明朝"/>
        </w:rPr>
        <w:t>ox</w:t>
      </w:r>
      <w:r w:rsidR="009D1909">
        <w:rPr>
          <w:rFonts w:ascii="ＭＳ 明朝" w:eastAsia="ＭＳ 明朝" w:hAnsi="ＭＳ 明朝" w:cs="ＭＳ 明朝"/>
        </w:rPr>
        <w:t>を共有</w:t>
      </w:r>
      <w:r>
        <w:rPr>
          <w:rFonts w:ascii="ＭＳ 明朝" w:eastAsia="ＭＳ 明朝" w:hAnsi="ＭＳ 明朝" w:cs="ＭＳ 明朝"/>
        </w:rPr>
        <w:t>もしくは複製することができる</w:t>
      </w:r>
    </w:p>
    <w:p w14:paraId="20171367" w14:textId="47AFA02C" w:rsidR="00F37D39" w:rsidRPr="00F37D39" w:rsidRDefault="00F37D39">
      <w:pPr>
        <w:widowControl/>
        <w:jc w:val="left"/>
      </w:pPr>
    </w:p>
    <w:p w14:paraId="20171368" w14:textId="6AC4D6AE" w:rsidR="00F37D39" w:rsidRDefault="00F37D39">
      <w:pPr>
        <w:widowControl/>
        <w:jc w:val="left"/>
      </w:pPr>
      <w:r>
        <w:br w:type="page"/>
      </w:r>
    </w:p>
    <w:p w14:paraId="20171369" w14:textId="00BDF41B" w:rsidR="00F37D39" w:rsidRDefault="00F37D39" w:rsidP="00EC439F">
      <w:pPr>
        <w:pStyle w:val="1"/>
      </w:pPr>
      <w:bookmarkStart w:id="6" w:name="_Toc442774805"/>
      <w:r>
        <w:lastRenderedPageBreak/>
        <w:t>ページ編集</w:t>
      </w:r>
      <w:bookmarkEnd w:id="6"/>
    </w:p>
    <w:p w14:paraId="2017136A" w14:textId="7F47335E" w:rsidR="00F37D39" w:rsidRPr="00F37D39" w:rsidRDefault="00F37D39" w:rsidP="00F37D39">
      <w:r>
        <w:t>ページ編集ボタンの「</w:t>
      </w:r>
      <w:r>
        <w:rPr>
          <w:rFonts w:hint="eastAsia"/>
        </w:rPr>
        <w:t>Page Properties</w:t>
      </w:r>
      <w:r>
        <w:rPr>
          <w:rFonts w:hint="eastAsia"/>
        </w:rPr>
        <w:t>」をクリック</w:t>
      </w:r>
    </w:p>
    <w:p w14:paraId="2017136B" w14:textId="2CFF526F" w:rsidR="00F37D39" w:rsidRDefault="003667AF">
      <w:pPr>
        <w:widowControl/>
        <w:jc w:val="left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E913C8" wp14:editId="1E238589">
                <wp:simplePos x="0" y="0"/>
                <wp:positionH relativeFrom="column">
                  <wp:posOffset>2171700</wp:posOffset>
                </wp:positionH>
                <wp:positionV relativeFrom="paragraph">
                  <wp:posOffset>1533525</wp:posOffset>
                </wp:positionV>
                <wp:extent cx="1028700" cy="1762125"/>
                <wp:effectExtent l="0" t="0" r="19050" b="28575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7621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2115C" id="角丸四角形 39" o:spid="_x0000_s1026" style="position:absolute;left:0;text-align:left;margin-left:171pt;margin-top:120.75pt;width:81pt;height:13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" filled="f" strokecolor="red" strokeweight="2pt">
                <v:stroke joinstyle="miter"/>
              </v:roundrect>
            </w:pict>
          </mc:Fallback>
        </mc:AlternateContent>
      </w:r>
      <w:r w:rsidR="00F37D39">
        <w:rPr>
          <w:noProof/>
        </w:rPr>
        <w:drawing>
          <wp:inline distT="0" distB="0" distL="0" distR="0" wp14:anchorId="201713A1" wp14:editId="062A1B62">
            <wp:extent cx="4911840" cy="3345840"/>
            <wp:effectExtent l="0" t="0" r="3175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6C" w14:textId="6D443827" w:rsidR="00F37D39" w:rsidRDefault="00F37D39">
      <w:pPr>
        <w:widowControl/>
        <w:jc w:val="left"/>
        <w:rPr>
          <w:rFonts w:asciiTheme="majorHAnsi" w:eastAsiaTheme="majorEastAsia" w:hAnsiTheme="majorHAnsi" w:cstheme="majorBidi"/>
          <w:sz w:val="24"/>
          <w:szCs w:val="24"/>
        </w:rPr>
      </w:pPr>
    </w:p>
    <w:p w14:paraId="2017136D" w14:textId="439457F6" w:rsidR="00F37D39" w:rsidRDefault="00F37D39" w:rsidP="00F37D39">
      <w:r>
        <w:t>ページ名（タブの見出し）、説明文を編集して「</w:t>
      </w:r>
      <w:r>
        <w:rPr>
          <w:rFonts w:hint="eastAsia"/>
        </w:rPr>
        <w:t>Save</w:t>
      </w:r>
      <w:r>
        <w:rPr>
          <w:rFonts w:hint="eastAsia"/>
        </w:rPr>
        <w:t>」ボタンをクリック</w:t>
      </w:r>
    </w:p>
    <w:p w14:paraId="2017136E" w14:textId="77777777" w:rsidR="00F37D39" w:rsidRDefault="00F37D39">
      <w:pPr>
        <w:widowControl/>
        <w:jc w:val="left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01713A3" wp14:editId="201713A4">
            <wp:extent cx="4911840" cy="3345840"/>
            <wp:effectExtent l="0" t="0" r="3175" b="698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6F" w14:textId="77777777" w:rsidR="00F37D39" w:rsidRDefault="00F37D39">
      <w:pPr>
        <w:widowControl/>
        <w:jc w:val="left"/>
        <w:rPr>
          <w:rFonts w:asciiTheme="majorHAnsi" w:eastAsiaTheme="majorEastAsia" w:hAnsiTheme="majorHAnsi" w:cstheme="majorBidi"/>
          <w:sz w:val="24"/>
          <w:szCs w:val="24"/>
        </w:rPr>
      </w:pPr>
      <w:r>
        <w:br w:type="page"/>
      </w:r>
    </w:p>
    <w:p w14:paraId="20171370" w14:textId="77777777" w:rsidR="009B1B83" w:rsidRDefault="009B1B83" w:rsidP="00EC439F">
      <w:pPr>
        <w:pStyle w:val="1"/>
      </w:pPr>
      <w:bookmarkStart w:id="7" w:name="_Toc442774806"/>
      <w:r>
        <w:rPr>
          <w:rFonts w:hint="eastAsia"/>
        </w:rPr>
        <w:lastRenderedPageBreak/>
        <w:t>ボックス追加</w:t>
      </w:r>
      <w:bookmarkEnd w:id="7"/>
    </w:p>
    <w:p w14:paraId="20171371" w14:textId="77777777" w:rsidR="009B1B83" w:rsidRPr="009B1B83" w:rsidRDefault="009B1B83" w:rsidP="009B1B83">
      <w:r>
        <w:t>「</w:t>
      </w:r>
      <w:r>
        <w:rPr>
          <w:rFonts w:hint="eastAsia"/>
        </w:rPr>
        <w:t>Add Box</w:t>
      </w:r>
      <w:r>
        <w:t xml:space="preserve"> - </w:t>
      </w:r>
      <w:r>
        <w:rPr>
          <w:rFonts w:hint="eastAsia"/>
        </w:rPr>
        <w:t>Column 1</w:t>
      </w:r>
      <w:r>
        <w:rPr>
          <w:rFonts w:hint="eastAsia"/>
        </w:rPr>
        <w:t>」をクリック</w:t>
      </w:r>
    </w:p>
    <w:p w14:paraId="20171372" w14:textId="2F658023" w:rsidR="009B1B83" w:rsidRDefault="003667AF" w:rsidP="009B1B8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E79D11" wp14:editId="05771284">
                <wp:simplePos x="0" y="0"/>
                <wp:positionH relativeFrom="column">
                  <wp:posOffset>19050</wp:posOffset>
                </wp:positionH>
                <wp:positionV relativeFrom="paragraph">
                  <wp:posOffset>2076451</wp:posOffset>
                </wp:positionV>
                <wp:extent cx="847725" cy="266700"/>
                <wp:effectExtent l="0" t="0" r="28575" b="1905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E5245" id="角丸四角形 40" o:spid="_x0000_s1026" style="position:absolute;left:0;text-align:left;margin-left:1.5pt;margin-top:163.5pt;width:66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" filled="f" strokecolor="red" strokeweight="2pt">
                <v:stroke joinstyle="miter"/>
              </v:roundrect>
            </w:pict>
          </mc:Fallback>
        </mc:AlternateContent>
      </w:r>
      <w:r w:rsidR="009B1B83">
        <w:rPr>
          <w:noProof/>
        </w:rPr>
        <w:drawing>
          <wp:inline distT="0" distB="0" distL="0" distR="0" wp14:anchorId="201713A5" wp14:editId="63F18260">
            <wp:extent cx="4911840" cy="3345840"/>
            <wp:effectExtent l="0" t="0" r="3175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73" w14:textId="77777777" w:rsidR="009B1B83" w:rsidRDefault="009B1B83" w:rsidP="009B1B83"/>
    <w:p w14:paraId="20171374" w14:textId="77777777" w:rsidR="009B1B83" w:rsidRDefault="009B1B83" w:rsidP="009B1B83">
      <w:r>
        <w:t>「</w:t>
      </w:r>
      <w:r>
        <w:rPr>
          <w:rFonts w:hint="eastAsia"/>
        </w:rPr>
        <w:t>Box Name</w:t>
      </w:r>
      <w:r>
        <w:rPr>
          <w:rFonts w:hint="eastAsia"/>
        </w:rPr>
        <w:t>」を入力して「</w:t>
      </w:r>
      <w:r>
        <w:rPr>
          <w:rFonts w:hint="eastAsia"/>
        </w:rPr>
        <w:t>Save</w:t>
      </w:r>
      <w:r>
        <w:rPr>
          <w:rFonts w:hint="eastAsia"/>
        </w:rPr>
        <w:t>」ボタンをクリック</w:t>
      </w:r>
    </w:p>
    <w:p w14:paraId="20171375" w14:textId="77777777" w:rsidR="009B1B83" w:rsidRDefault="009B1B83" w:rsidP="009B1B83">
      <w:r>
        <w:rPr>
          <w:noProof/>
        </w:rPr>
        <w:drawing>
          <wp:inline distT="0" distB="0" distL="0" distR="0" wp14:anchorId="201713A7" wp14:editId="201713A8">
            <wp:extent cx="4911840" cy="3345840"/>
            <wp:effectExtent l="0" t="0" r="3175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76" w14:textId="77777777" w:rsidR="009B1B83" w:rsidRDefault="009B1B83" w:rsidP="009B1B83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※「</w:t>
      </w:r>
      <w:r>
        <w:rPr>
          <w:rFonts w:ascii="ＭＳ 明朝" w:eastAsia="ＭＳ 明朝" w:hAnsi="ＭＳ 明朝" w:cs="ＭＳ 明朝" w:hint="eastAsia"/>
        </w:rPr>
        <w:t>Reuse Existing Box」タブを選択すると、既存ガイドのB</w:t>
      </w:r>
      <w:r>
        <w:rPr>
          <w:rFonts w:ascii="ＭＳ 明朝" w:eastAsia="ＭＳ 明朝" w:hAnsi="ＭＳ 明朝" w:cs="ＭＳ 明朝"/>
        </w:rPr>
        <w:t>oxを</w:t>
      </w:r>
      <w:r w:rsidR="009D1909">
        <w:rPr>
          <w:rFonts w:ascii="ＭＳ 明朝" w:eastAsia="ＭＳ 明朝" w:hAnsi="ＭＳ 明朝" w:cs="ＭＳ 明朝" w:hint="eastAsia"/>
        </w:rPr>
        <w:t>共有</w:t>
      </w:r>
      <w:r w:rsidR="00B8552B">
        <w:rPr>
          <w:rFonts w:ascii="ＭＳ 明朝" w:eastAsia="ＭＳ 明朝" w:hAnsi="ＭＳ 明朝" w:cs="ＭＳ 明朝"/>
        </w:rPr>
        <w:t>もしくは</w:t>
      </w:r>
      <w:r w:rsidR="004B7573">
        <w:rPr>
          <w:rFonts w:ascii="ＭＳ 明朝" w:eastAsia="ＭＳ 明朝" w:hAnsi="ＭＳ 明朝" w:cs="ＭＳ 明朝"/>
        </w:rPr>
        <w:t>複製</w:t>
      </w:r>
      <w:r w:rsidR="00B8552B">
        <w:rPr>
          <w:rFonts w:ascii="ＭＳ 明朝" w:eastAsia="ＭＳ 明朝" w:hAnsi="ＭＳ 明朝" w:cs="ＭＳ 明朝"/>
        </w:rPr>
        <w:t>することができる</w:t>
      </w:r>
    </w:p>
    <w:p w14:paraId="20171377" w14:textId="77777777" w:rsidR="00B8552B" w:rsidRPr="00B8552B" w:rsidRDefault="00B8552B" w:rsidP="009B1B83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※「Position」でBoxを挿入する場所を指定することができる（Box作成後に変更することもできる）</w:t>
      </w:r>
    </w:p>
    <w:p w14:paraId="20171378" w14:textId="77777777" w:rsidR="00B8552B" w:rsidRDefault="00B8552B">
      <w:pPr>
        <w:widowControl/>
        <w:jc w:val="left"/>
      </w:pPr>
      <w:r>
        <w:br w:type="page"/>
      </w:r>
    </w:p>
    <w:p w14:paraId="20171379" w14:textId="0D751DFC" w:rsidR="009B1B83" w:rsidRDefault="00C16B8A" w:rsidP="00EC439F">
      <w:pPr>
        <w:pStyle w:val="1"/>
      </w:pPr>
      <w:bookmarkStart w:id="8" w:name="_Toc442774807"/>
      <w:r>
        <w:rPr>
          <w:rFonts w:hint="eastAsia"/>
        </w:rPr>
        <w:lastRenderedPageBreak/>
        <w:t>ボックス</w:t>
      </w:r>
      <w:r w:rsidR="00B8552B">
        <w:rPr>
          <w:rFonts w:hint="eastAsia"/>
        </w:rPr>
        <w:t>名編集</w:t>
      </w:r>
      <w:bookmarkEnd w:id="8"/>
    </w:p>
    <w:p w14:paraId="2017137A" w14:textId="5E511BFD" w:rsidR="00B8552B" w:rsidRPr="00B8552B" w:rsidRDefault="00C16B8A" w:rsidP="00B8552B">
      <w:r>
        <w:rPr>
          <w:rFonts w:hint="eastAsia"/>
        </w:rPr>
        <w:t>ボックス</w:t>
      </w:r>
      <w:r w:rsidR="00B8552B">
        <w:rPr>
          <w:rFonts w:hint="eastAsia"/>
        </w:rPr>
        <w:t>の見出しを変更する場合は、</w:t>
      </w:r>
      <w:r>
        <w:rPr>
          <w:rFonts w:hint="eastAsia"/>
        </w:rPr>
        <w:t>ボックス</w:t>
      </w:r>
      <w:r w:rsidR="00B8552B">
        <w:rPr>
          <w:rFonts w:hint="eastAsia"/>
        </w:rPr>
        <w:t>の</w:t>
      </w:r>
      <w:r w:rsidR="00B8552B">
        <w:t>編集ボタンをクリックする</w:t>
      </w:r>
    </w:p>
    <w:p w14:paraId="2017137B" w14:textId="16765944" w:rsidR="00B8552B" w:rsidRDefault="003667AF" w:rsidP="00B8552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68A24F" wp14:editId="6EF10545">
                <wp:simplePos x="0" y="0"/>
                <wp:positionH relativeFrom="margin">
                  <wp:posOffset>3228975</wp:posOffset>
                </wp:positionH>
                <wp:positionV relativeFrom="paragraph">
                  <wp:posOffset>1943099</wp:posOffset>
                </wp:positionV>
                <wp:extent cx="276225" cy="314325"/>
                <wp:effectExtent l="0" t="0" r="28575" b="285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143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7A2A8" id="角丸四角形 41" o:spid="_x0000_s1026" style="position:absolute;left:0;text-align:left;margin-left:254.25pt;margin-top:153pt;width:21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B8552B">
        <w:rPr>
          <w:noProof/>
        </w:rPr>
        <w:drawing>
          <wp:inline distT="0" distB="0" distL="0" distR="0" wp14:anchorId="201713A9" wp14:editId="554B4265">
            <wp:extent cx="4911840" cy="3345840"/>
            <wp:effectExtent l="0" t="0" r="3175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7C" w14:textId="77777777" w:rsidR="00B8552B" w:rsidRDefault="00B8552B" w:rsidP="00B8552B"/>
    <w:p w14:paraId="2017137D" w14:textId="77777777" w:rsidR="00B8552B" w:rsidRDefault="00B8552B" w:rsidP="00B8552B">
      <w:r>
        <w:rPr>
          <w:rFonts w:hint="eastAsia"/>
        </w:rPr>
        <w:t>「</w:t>
      </w:r>
      <w:r>
        <w:rPr>
          <w:rFonts w:hint="eastAsia"/>
        </w:rPr>
        <w:t>Box Name</w:t>
      </w:r>
      <w:r>
        <w:rPr>
          <w:rFonts w:hint="eastAsia"/>
        </w:rPr>
        <w:t>」を編集して「</w:t>
      </w:r>
      <w:r>
        <w:rPr>
          <w:rFonts w:hint="eastAsia"/>
        </w:rPr>
        <w:t>Save</w:t>
      </w:r>
      <w:r>
        <w:rPr>
          <w:rFonts w:hint="eastAsia"/>
        </w:rPr>
        <w:t>」ボタンをクリック</w:t>
      </w:r>
    </w:p>
    <w:p w14:paraId="2017137E" w14:textId="77777777" w:rsidR="00B8552B" w:rsidRDefault="00B8552B" w:rsidP="00B8552B">
      <w:r>
        <w:rPr>
          <w:noProof/>
        </w:rPr>
        <w:drawing>
          <wp:inline distT="0" distB="0" distL="0" distR="0" wp14:anchorId="201713AB" wp14:editId="201713AC">
            <wp:extent cx="4911840" cy="3345840"/>
            <wp:effectExtent l="0" t="0" r="3175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7F" w14:textId="77777777" w:rsidR="004B7573" w:rsidRDefault="004B7573" w:rsidP="00B8552B"/>
    <w:p w14:paraId="20171380" w14:textId="77777777" w:rsidR="00B8552B" w:rsidRDefault="00B8552B" w:rsidP="00B8552B">
      <w:r>
        <w:br w:type="page"/>
      </w:r>
    </w:p>
    <w:p w14:paraId="20171381" w14:textId="56C3144F" w:rsidR="00B8552B" w:rsidRDefault="00C16B8A" w:rsidP="00EC439F">
      <w:pPr>
        <w:pStyle w:val="1"/>
      </w:pPr>
      <w:bookmarkStart w:id="9" w:name="_Toc442774808"/>
      <w:r>
        <w:rPr>
          <w:rFonts w:hint="eastAsia"/>
        </w:rPr>
        <w:lastRenderedPageBreak/>
        <w:t>ボックス</w:t>
      </w:r>
      <w:r w:rsidR="00B8552B">
        <w:rPr>
          <w:rFonts w:hint="eastAsia"/>
        </w:rPr>
        <w:t>削除</w:t>
      </w:r>
      <w:bookmarkEnd w:id="9"/>
    </w:p>
    <w:p w14:paraId="20171382" w14:textId="602C91F1" w:rsidR="004B7573" w:rsidRPr="004B7573" w:rsidRDefault="00C16B8A" w:rsidP="004B7573">
      <w:r>
        <w:rPr>
          <w:rFonts w:hint="eastAsia"/>
        </w:rPr>
        <w:t>ボックス</w:t>
      </w:r>
      <w:r w:rsidR="004B7573">
        <w:rPr>
          <w:rFonts w:hint="eastAsia"/>
        </w:rPr>
        <w:t>削除ボタンをクリック</w:t>
      </w:r>
    </w:p>
    <w:p w14:paraId="20171383" w14:textId="1896E149" w:rsidR="00B8552B" w:rsidRDefault="003667AF" w:rsidP="00B8552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77F7EA" wp14:editId="07773673">
                <wp:simplePos x="0" y="0"/>
                <wp:positionH relativeFrom="margin">
                  <wp:posOffset>3371850</wp:posOffset>
                </wp:positionH>
                <wp:positionV relativeFrom="paragraph">
                  <wp:posOffset>1990725</wp:posOffset>
                </wp:positionV>
                <wp:extent cx="247650" cy="238125"/>
                <wp:effectExtent l="0" t="0" r="19050" b="2857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08971" id="角丸四角形 43" o:spid="_x0000_s1026" style="position:absolute;left:0;text-align:left;margin-left:265.5pt;margin-top:156.75pt;width:19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4B7573">
        <w:rPr>
          <w:noProof/>
        </w:rPr>
        <w:drawing>
          <wp:inline distT="0" distB="0" distL="0" distR="0" wp14:anchorId="201713AD" wp14:editId="6F4D6C28">
            <wp:extent cx="4911840" cy="3345840"/>
            <wp:effectExtent l="0" t="0" r="3175" b="698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84" w14:textId="77777777" w:rsidR="004B7573" w:rsidRDefault="004B7573" w:rsidP="00B8552B"/>
    <w:p w14:paraId="20171385" w14:textId="77777777" w:rsidR="004B7573" w:rsidRDefault="004B7573" w:rsidP="00B8552B">
      <w:r>
        <w:t>再利用されているガイドを確認して「</w:t>
      </w:r>
      <w:r>
        <w:rPr>
          <w:rFonts w:hint="eastAsia"/>
        </w:rPr>
        <w:t>Delete</w:t>
      </w:r>
      <w:r>
        <w:rPr>
          <w:rFonts w:hint="eastAsia"/>
        </w:rPr>
        <w:t>」ボタンをクリック</w:t>
      </w:r>
    </w:p>
    <w:p w14:paraId="20171386" w14:textId="77777777" w:rsidR="004B7573" w:rsidRDefault="004B7573" w:rsidP="00B8552B">
      <w:r>
        <w:rPr>
          <w:noProof/>
        </w:rPr>
        <w:drawing>
          <wp:inline distT="0" distB="0" distL="0" distR="0" wp14:anchorId="201713AF" wp14:editId="201713B0">
            <wp:extent cx="4911840" cy="3345840"/>
            <wp:effectExtent l="0" t="0" r="3175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87" w14:textId="77777777" w:rsidR="004B7573" w:rsidRDefault="004B7573">
      <w:pPr>
        <w:widowControl/>
        <w:jc w:val="left"/>
      </w:pPr>
      <w:r>
        <w:br w:type="page"/>
      </w:r>
    </w:p>
    <w:p w14:paraId="20171388" w14:textId="2BC119B4" w:rsidR="004B7573" w:rsidRDefault="00C16B8A" w:rsidP="00EC439F">
      <w:pPr>
        <w:pStyle w:val="1"/>
      </w:pPr>
      <w:bookmarkStart w:id="10" w:name="_Toc442774809"/>
      <w:r>
        <w:rPr>
          <w:rFonts w:hint="eastAsia"/>
        </w:rPr>
        <w:lastRenderedPageBreak/>
        <w:t>要素</w:t>
      </w:r>
      <w:r w:rsidR="004B7573">
        <w:rPr>
          <w:rFonts w:hint="eastAsia"/>
        </w:rPr>
        <w:t>移動</w:t>
      </w:r>
      <w:bookmarkEnd w:id="10"/>
    </w:p>
    <w:p w14:paraId="20171389" w14:textId="77777777" w:rsidR="00C2628E" w:rsidRPr="00C2628E" w:rsidRDefault="00C2628E" w:rsidP="00C2628E">
      <w:r>
        <w:t>ページ、ボックス、アイテム等を並べ変えることができる</w:t>
      </w:r>
    </w:p>
    <w:p w14:paraId="2017138A" w14:textId="77777777" w:rsidR="004B7573" w:rsidRDefault="00C2628E" w:rsidP="004B7573">
      <w:r>
        <w:t>ページ設定ボタン</w:t>
      </w:r>
      <w:r>
        <w:rPr>
          <w:rFonts w:hint="eastAsia"/>
        </w:rPr>
        <w:t>をクリックし、並べ変える要素の種類をクリック</w:t>
      </w:r>
    </w:p>
    <w:p w14:paraId="2017138B" w14:textId="78066C61" w:rsidR="004B7573" w:rsidRDefault="003667AF" w:rsidP="004B757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47C98" wp14:editId="0B473017">
                <wp:simplePos x="0" y="0"/>
                <wp:positionH relativeFrom="margin">
                  <wp:posOffset>2171700</wp:posOffset>
                </wp:positionH>
                <wp:positionV relativeFrom="paragraph">
                  <wp:posOffset>1600200</wp:posOffset>
                </wp:positionV>
                <wp:extent cx="1038225" cy="1704975"/>
                <wp:effectExtent l="0" t="0" r="28575" b="2857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049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4C3C7" id="角丸四角形 44" o:spid="_x0000_s1026" style="position:absolute;left:0;text-align:left;margin-left:171pt;margin-top:126pt;width:81.75pt;height:13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4B7573">
        <w:rPr>
          <w:noProof/>
        </w:rPr>
        <w:drawing>
          <wp:inline distT="0" distB="0" distL="0" distR="0" wp14:anchorId="201713B1" wp14:editId="2978CE6F">
            <wp:extent cx="4911840" cy="3345840"/>
            <wp:effectExtent l="0" t="0" r="3175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138C" w14:textId="77777777" w:rsidR="004B7573" w:rsidRDefault="004B7573" w:rsidP="004B7573"/>
    <w:p w14:paraId="2017138D" w14:textId="77777777" w:rsidR="004B7573" w:rsidRDefault="004B7573" w:rsidP="004B7573">
      <w:r>
        <w:t>ドラッグ</w:t>
      </w:r>
      <w:r w:rsidR="00C2628E">
        <w:t>して</w:t>
      </w:r>
      <w:r w:rsidR="00C2628E">
        <w:rPr>
          <w:rFonts w:hint="eastAsia"/>
        </w:rPr>
        <w:t>要素を移動後、「</w:t>
      </w:r>
      <w:r w:rsidR="00C2628E">
        <w:rPr>
          <w:rFonts w:hint="eastAsia"/>
        </w:rPr>
        <w:t>Save</w:t>
      </w:r>
      <w:r w:rsidR="00C2628E">
        <w:rPr>
          <w:rFonts w:hint="eastAsia"/>
        </w:rPr>
        <w:t>」ボタンをクリック</w:t>
      </w:r>
    </w:p>
    <w:p w14:paraId="2017138E" w14:textId="4A21E3FF" w:rsidR="00962912" w:rsidRDefault="004B7573" w:rsidP="004B7573">
      <w:r>
        <w:rPr>
          <w:noProof/>
        </w:rPr>
        <w:drawing>
          <wp:inline distT="0" distB="0" distL="0" distR="0" wp14:anchorId="201713B3" wp14:editId="201713B4">
            <wp:extent cx="4911840" cy="3345840"/>
            <wp:effectExtent l="0" t="0" r="3175" b="698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8CA6" w14:textId="77777777" w:rsidR="00962912" w:rsidRDefault="00962912">
      <w:pPr>
        <w:widowControl/>
        <w:jc w:val="left"/>
      </w:pPr>
      <w:r>
        <w:br w:type="page"/>
      </w:r>
    </w:p>
    <w:p w14:paraId="6B10DDEA" w14:textId="77777777" w:rsidR="00C16B8A" w:rsidRDefault="00C16B8A" w:rsidP="00EC439F">
      <w:pPr>
        <w:pStyle w:val="1"/>
      </w:pPr>
      <w:bookmarkStart w:id="11" w:name="_Toc442774810"/>
      <w:r>
        <w:lastRenderedPageBreak/>
        <w:t>ボックスにアイテムを追加</w:t>
      </w:r>
      <w:bookmarkEnd w:id="11"/>
    </w:p>
    <w:p w14:paraId="03C6B4DF" w14:textId="7B420087" w:rsidR="00962912" w:rsidRPr="00962912" w:rsidRDefault="00962912" w:rsidP="00962912">
      <w:r>
        <w:t>「</w:t>
      </w:r>
      <w:r>
        <w:t>Add/Reorder</w:t>
      </w:r>
      <w:r>
        <w:t>」ボタンをクリックして</w:t>
      </w:r>
      <w:r w:rsidR="00C16B8A">
        <w:t>追加するアイテムの種類を選択</w:t>
      </w:r>
    </w:p>
    <w:p w14:paraId="027DCA8D" w14:textId="550817DD" w:rsidR="00962912" w:rsidRDefault="008905AF" w:rsidP="009629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C0285" wp14:editId="0FA81BF3">
                <wp:simplePos x="0" y="0"/>
                <wp:positionH relativeFrom="margin">
                  <wp:align>left</wp:align>
                </wp:positionH>
                <wp:positionV relativeFrom="paragraph">
                  <wp:posOffset>1819276</wp:posOffset>
                </wp:positionV>
                <wp:extent cx="1028700" cy="1466850"/>
                <wp:effectExtent l="0" t="0" r="19050" b="1905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4668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39486" id="角丸四角形 45" o:spid="_x0000_s1026" style="position:absolute;left:0;text-align:left;margin-left:0;margin-top:143.25pt;width:81pt;height:115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962912">
        <w:rPr>
          <w:noProof/>
        </w:rPr>
        <w:drawing>
          <wp:inline distT="0" distB="0" distL="0" distR="0" wp14:anchorId="6CCD1B30" wp14:editId="32884DF5">
            <wp:extent cx="4911840" cy="3345840"/>
            <wp:effectExtent l="0" t="0" r="3175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9A6C" w14:textId="77777777" w:rsidR="00C16B8A" w:rsidRDefault="00C16B8A" w:rsidP="00962912"/>
    <w:p w14:paraId="28E7B121" w14:textId="148DAAE7" w:rsidR="00C16B8A" w:rsidRDefault="00C16B8A" w:rsidP="00C16B8A">
      <w:pPr>
        <w:pStyle w:val="2"/>
      </w:pPr>
      <w:bookmarkStart w:id="12" w:name="_Toc442774811"/>
      <w:r>
        <w:t>アイテム編集・削除</w:t>
      </w:r>
      <w:bookmarkEnd w:id="12"/>
    </w:p>
    <w:p w14:paraId="2DC0C6C7" w14:textId="5B554298" w:rsidR="00C16B8A" w:rsidRPr="00C16B8A" w:rsidRDefault="00C16B8A" w:rsidP="00C16B8A">
      <w:r>
        <w:t>アイテムの編集ボタンをクリックし、「</w:t>
      </w:r>
      <w:r>
        <w:rPr>
          <w:rFonts w:hint="eastAsia"/>
        </w:rPr>
        <w:t>edit</w:t>
      </w:r>
      <w:r>
        <w:rPr>
          <w:rFonts w:hint="eastAsia"/>
        </w:rPr>
        <w:t>」（編集）または「</w:t>
      </w:r>
      <w:r>
        <w:rPr>
          <w:rFonts w:hint="eastAsia"/>
        </w:rPr>
        <w:t>remove</w:t>
      </w:r>
      <w:r>
        <w:rPr>
          <w:rFonts w:hint="eastAsia"/>
        </w:rPr>
        <w:t>」（削除）を選択</w:t>
      </w:r>
    </w:p>
    <w:p w14:paraId="54DC732B" w14:textId="3F20C0C9" w:rsidR="00C16B8A" w:rsidRDefault="008905AF" w:rsidP="009629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3B79C9" wp14:editId="56E5DA8D">
                <wp:simplePos x="0" y="0"/>
                <wp:positionH relativeFrom="margin">
                  <wp:posOffset>723900</wp:posOffset>
                </wp:positionH>
                <wp:positionV relativeFrom="paragraph">
                  <wp:posOffset>1047750</wp:posOffset>
                </wp:positionV>
                <wp:extent cx="1038225" cy="714375"/>
                <wp:effectExtent l="0" t="0" r="28575" b="2857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143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0548C" id="角丸四角形 46" o:spid="_x0000_s1026" style="position:absolute;left:0;text-align:left;margin-left:57pt;margin-top:82.5pt;width:81.75pt;height:56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C16B8A">
        <w:rPr>
          <w:noProof/>
        </w:rPr>
        <w:drawing>
          <wp:inline distT="0" distB="0" distL="0" distR="0" wp14:anchorId="798D9BFB" wp14:editId="78DF8079">
            <wp:extent cx="4911840" cy="3345840"/>
            <wp:effectExtent l="0" t="0" r="3175" b="698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CD5E" w14:textId="0280FCA8" w:rsidR="00C16B8A" w:rsidRDefault="00C16B8A">
      <w:pPr>
        <w:widowControl/>
        <w:jc w:val="left"/>
      </w:pPr>
      <w:r>
        <w:br w:type="page"/>
      </w:r>
    </w:p>
    <w:p w14:paraId="2E1B31A8" w14:textId="6260903E" w:rsidR="00C16B8A" w:rsidRDefault="00C16B8A" w:rsidP="00962912"/>
    <w:p w14:paraId="5018D0CA" w14:textId="77777777" w:rsidR="00C16B8A" w:rsidRDefault="00C16B8A" w:rsidP="00EC439F">
      <w:pPr>
        <w:pStyle w:val="1"/>
      </w:pPr>
      <w:bookmarkStart w:id="13" w:name="_Toc442774812"/>
      <w:r>
        <w:rPr>
          <w:rFonts w:hint="eastAsia"/>
        </w:rPr>
        <w:t>Book</w:t>
      </w:r>
      <w:r>
        <w:rPr>
          <w:rFonts w:hint="eastAsia"/>
        </w:rPr>
        <w:t>（図書）追加</w:t>
      </w:r>
      <w:bookmarkEnd w:id="13"/>
    </w:p>
    <w:p w14:paraId="3EDF2550" w14:textId="6098DA2E" w:rsidR="00962912" w:rsidRDefault="00C16B8A" w:rsidP="00962912">
      <w:r>
        <w:t>「</w:t>
      </w:r>
      <w:r>
        <w:rPr>
          <w:rFonts w:hint="eastAsia"/>
        </w:rPr>
        <w:t xml:space="preserve">Book from </w:t>
      </w:r>
      <w:r>
        <w:t xml:space="preserve">the </w:t>
      </w:r>
      <w:r>
        <w:rPr>
          <w:rFonts w:hint="eastAsia"/>
        </w:rPr>
        <w:t>Catalog</w:t>
      </w:r>
      <w:r>
        <w:rPr>
          <w:rFonts w:hint="eastAsia"/>
        </w:rPr>
        <w:t>」を選択し、</w:t>
      </w:r>
      <w:r w:rsidR="00962912">
        <w:t>図書情報を入力して「</w:t>
      </w:r>
      <w:r w:rsidR="00962912">
        <w:rPr>
          <w:rFonts w:hint="eastAsia"/>
        </w:rPr>
        <w:t>Save</w:t>
      </w:r>
      <w:r w:rsidR="00962912">
        <w:rPr>
          <w:rFonts w:hint="eastAsia"/>
        </w:rPr>
        <w:t>」ボタンをクリック</w:t>
      </w:r>
    </w:p>
    <w:p w14:paraId="7F744E47" w14:textId="188EBD72" w:rsidR="00962912" w:rsidRDefault="00962912" w:rsidP="00962912">
      <w:r>
        <w:rPr>
          <w:noProof/>
        </w:rPr>
        <w:drawing>
          <wp:inline distT="0" distB="0" distL="0" distR="0" wp14:anchorId="439AC4AE" wp14:editId="37066FF1">
            <wp:extent cx="4911840" cy="3345840"/>
            <wp:effectExtent l="0" t="0" r="3175" b="698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FBD6" w14:textId="099597CC" w:rsidR="00962912" w:rsidRDefault="00962912" w:rsidP="00962912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※「</w:t>
      </w:r>
      <w:r>
        <w:rPr>
          <w:rFonts w:ascii="ＭＳ 明朝" w:eastAsia="ＭＳ 明朝" w:hAnsi="ＭＳ 明朝" w:cs="ＭＳ 明朝" w:hint="eastAsia"/>
        </w:rPr>
        <w:t>Get Book Info」ボタンは使用できない（日本のAmazonに未対応）</w:t>
      </w:r>
    </w:p>
    <w:p w14:paraId="260CD086" w14:textId="68DB42F6" w:rsidR="00962912" w:rsidRDefault="00962912" w:rsidP="00C16B8A">
      <w:pPr>
        <w:pStyle w:val="2"/>
      </w:pPr>
      <w:bookmarkStart w:id="14" w:name="_Toc442774813"/>
      <w:r>
        <w:rPr>
          <w:rFonts w:hint="eastAsia"/>
        </w:rPr>
        <w:t>図書入力項目</w:t>
      </w:r>
      <w:bookmarkEnd w:id="14"/>
    </w:p>
    <w:p w14:paraId="6571017B" w14:textId="07597989" w:rsidR="00962912" w:rsidRDefault="00962912" w:rsidP="00962912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Call Number：請求記号</w:t>
      </w:r>
    </w:p>
    <w:p w14:paraId="1A3AE825" w14:textId="4FFB1E7D" w:rsidR="00962912" w:rsidRDefault="00962912" w:rsidP="00962912">
      <w:pPr>
        <w:rPr>
          <w:rFonts w:ascii="ＭＳ 明朝" w:eastAsia="ＭＳ 明朝" w:hAnsi="ＭＳ 明朝" w:cs="ＭＳ 明朝"/>
        </w:rPr>
      </w:pPr>
      <w:r w:rsidRPr="00962912">
        <w:rPr>
          <w:rFonts w:ascii="ＭＳ 明朝" w:eastAsia="ＭＳ 明朝" w:hAnsi="ＭＳ 明朝" w:cs="ＭＳ 明朝" w:hint="eastAsia"/>
        </w:rPr>
        <w:t>URL</w:t>
      </w:r>
      <w:r>
        <w:rPr>
          <w:rFonts w:ascii="ＭＳ 明朝" w:eastAsia="ＭＳ 明朝" w:hAnsi="ＭＳ 明朝" w:cs="ＭＳ 明朝"/>
        </w:rPr>
        <w:t>：</w:t>
      </w:r>
      <w:r w:rsidRPr="00962912">
        <w:rPr>
          <w:rFonts w:ascii="ＭＳ 明朝" w:eastAsia="ＭＳ 明朝" w:hAnsi="ＭＳ 明朝" w:cs="ＭＳ 明朝" w:hint="eastAsia"/>
        </w:rPr>
        <w:t>OPAC</w:t>
      </w:r>
      <w:r>
        <w:rPr>
          <w:rFonts w:ascii="ＭＳ 明朝" w:eastAsia="ＭＳ 明朝" w:hAnsi="ＭＳ 明朝" w:cs="ＭＳ 明朝" w:hint="eastAsia"/>
        </w:rPr>
        <w:t>の書誌URLを入力</w:t>
      </w:r>
    </w:p>
    <w:p w14:paraId="08075FD0" w14:textId="77777777" w:rsidR="00BC1740" w:rsidRDefault="00962912" w:rsidP="00BC174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Description：先頭に</w:t>
      </w:r>
      <w:r w:rsidR="00BC1740">
        <w:rPr>
          <w:rFonts w:ascii="ＭＳ 明朝" w:eastAsia="ＭＳ 明朝" w:hAnsi="ＭＳ 明朝" w:cs="ＭＳ 明朝" w:hint="eastAsia"/>
        </w:rPr>
        <w:t>OPACの</w:t>
      </w:r>
      <w:r>
        <w:rPr>
          <w:rFonts w:ascii="ＭＳ 明朝" w:eastAsia="ＭＳ 明朝" w:hAnsi="ＭＳ 明朝" w:cs="ＭＳ 明朝" w:hint="eastAsia"/>
        </w:rPr>
        <w:t>配置場所を</w:t>
      </w:r>
      <w:r w:rsidR="00BC1740">
        <w:rPr>
          <w:rFonts w:ascii="ＭＳ 明朝" w:eastAsia="ＭＳ 明朝" w:hAnsi="ＭＳ 明朝" w:cs="ＭＳ 明朝" w:hint="eastAsia"/>
        </w:rPr>
        <w:t>コピーして入力（</w:t>
      </w:r>
      <w:r>
        <w:rPr>
          <w:rFonts w:ascii="ＭＳ 明朝" w:eastAsia="ＭＳ 明朝" w:hAnsi="ＭＳ 明朝" w:cs="ＭＳ 明朝" w:hint="eastAsia"/>
        </w:rPr>
        <w:t>例：</w:t>
      </w:r>
      <w:r w:rsidR="00BC1740" w:rsidRPr="00BC1740">
        <w:rPr>
          <w:rFonts w:ascii="ＭＳ 明朝" w:eastAsia="ＭＳ 明朝" w:hAnsi="ＭＳ 明朝" w:cs="ＭＳ 明朝" w:hint="eastAsia"/>
        </w:rPr>
        <w:t>本館(木花) 1Fカウンター</w:t>
      </w:r>
      <w:r w:rsidR="00BC1740">
        <w:rPr>
          <w:rFonts w:ascii="ＭＳ 明朝" w:eastAsia="ＭＳ 明朝" w:hAnsi="ＭＳ 明朝" w:cs="ＭＳ 明朝" w:hint="eastAsia"/>
        </w:rPr>
        <w:t>）</w:t>
      </w:r>
    </w:p>
    <w:p w14:paraId="3C724D2C" w14:textId="145E87A0" w:rsidR="00BC1740" w:rsidRDefault="00BC1740" w:rsidP="00BC174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Cover Art（書影）：ISB</w:t>
      </w:r>
      <w:r>
        <w:rPr>
          <w:rFonts w:ascii="ＭＳ 明朝" w:eastAsia="ＭＳ 明朝" w:hAnsi="ＭＳ 明朝" w:cs="ＭＳ 明朝"/>
        </w:rPr>
        <w:t>Nフィールドに10桁の</w:t>
      </w:r>
      <w:r>
        <w:rPr>
          <w:rFonts w:ascii="ＭＳ 明朝" w:eastAsia="ＭＳ 明朝" w:hAnsi="ＭＳ 明朝" w:cs="ＭＳ 明朝" w:hint="eastAsia"/>
        </w:rPr>
        <w:t>ISBNを入力し、「Amazon」を選択</w:t>
      </w:r>
    </w:p>
    <w:p w14:paraId="6B2FD04B" w14:textId="77777777" w:rsidR="00BC1740" w:rsidRDefault="00BC1740">
      <w:pPr>
        <w:widowControl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br w:type="page"/>
      </w:r>
    </w:p>
    <w:p w14:paraId="22F62C1A" w14:textId="77777777" w:rsidR="00BC1740" w:rsidRDefault="00BC1740" w:rsidP="00EC439F">
      <w:pPr>
        <w:pStyle w:val="1"/>
        <w:rPr>
          <w:rStyle w:val="10"/>
        </w:rPr>
      </w:pPr>
      <w:bookmarkStart w:id="15" w:name="_Toc442774814"/>
      <w:r>
        <w:rPr>
          <w:rStyle w:val="10"/>
        </w:rPr>
        <w:lastRenderedPageBreak/>
        <w:t>Rich Text/</w:t>
      </w:r>
      <w:r w:rsidRPr="00BC1740">
        <w:rPr>
          <w:rStyle w:val="10"/>
          <w:rFonts w:hint="eastAsia"/>
        </w:rPr>
        <w:t>HTML</w:t>
      </w:r>
      <w:r>
        <w:rPr>
          <w:rStyle w:val="10"/>
          <w:rFonts w:hint="eastAsia"/>
        </w:rPr>
        <w:t>（自由記述）追加</w:t>
      </w:r>
      <w:bookmarkEnd w:id="15"/>
    </w:p>
    <w:p w14:paraId="6E801CE7" w14:textId="78DB168E" w:rsidR="00BC1740" w:rsidRDefault="00BC1740" w:rsidP="00BC1740">
      <w:pPr>
        <w:rPr>
          <w:rStyle w:val="10"/>
        </w:rPr>
      </w:pPr>
      <w:r>
        <w:t>「</w:t>
      </w:r>
      <w:r w:rsidRPr="00BC1740">
        <w:t>Rich Text/HTML</w:t>
      </w:r>
      <w:r>
        <w:rPr>
          <w:rFonts w:hint="eastAsia"/>
        </w:rPr>
        <w:t>」を選択し</w:t>
      </w:r>
      <w:r w:rsidR="003667AF">
        <w:rPr>
          <w:rFonts w:hint="eastAsia"/>
        </w:rPr>
        <w:t>て、文章等を記述</w:t>
      </w:r>
      <w:r>
        <w:rPr>
          <w:rFonts w:hint="eastAsia"/>
        </w:rPr>
        <w:t>する</w:t>
      </w:r>
    </w:p>
    <w:p w14:paraId="59CD8A33" w14:textId="755D3C1E" w:rsidR="00962912" w:rsidRDefault="00BC1740" w:rsidP="00BC1740">
      <w:r>
        <w:rPr>
          <w:noProof/>
        </w:rPr>
        <w:drawing>
          <wp:inline distT="0" distB="0" distL="0" distR="0" wp14:anchorId="29CEFFA3" wp14:editId="106E5113">
            <wp:extent cx="4911840" cy="3345840"/>
            <wp:effectExtent l="0" t="0" r="3175" b="698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F914" w14:textId="77777777" w:rsidR="00BC1740" w:rsidRDefault="00BC1740" w:rsidP="00BC1740"/>
    <w:p w14:paraId="14D85286" w14:textId="37BB0C12" w:rsidR="00BC1740" w:rsidRDefault="00BC1740" w:rsidP="00BC1740">
      <w:pPr>
        <w:pStyle w:val="2"/>
      </w:pPr>
      <w:bookmarkStart w:id="16" w:name="_Toc442774815"/>
      <w:r>
        <w:t>画像</w:t>
      </w:r>
      <w:r w:rsidR="00C16B8A">
        <w:t>挿入</w:t>
      </w:r>
      <w:bookmarkEnd w:id="16"/>
    </w:p>
    <w:p w14:paraId="6C103BDE" w14:textId="7FFFE70F" w:rsidR="00BC1740" w:rsidRPr="00BC1740" w:rsidRDefault="00BC1740" w:rsidP="00BC1740">
      <w:r>
        <w:t>トップメニューの「</w:t>
      </w:r>
      <w:r>
        <w:rPr>
          <w:rFonts w:hint="eastAsia"/>
        </w:rPr>
        <w:t>Content</w:t>
      </w:r>
      <w:r>
        <w:rPr>
          <w:rFonts w:hint="eastAsia"/>
        </w:rPr>
        <w:t>」から「</w:t>
      </w:r>
      <w:r>
        <w:rPr>
          <w:rFonts w:hint="eastAsia"/>
        </w:rPr>
        <w:t xml:space="preserve">Image </w:t>
      </w:r>
      <w:r>
        <w:t>M</w:t>
      </w:r>
      <w:r>
        <w:rPr>
          <w:rFonts w:hint="eastAsia"/>
        </w:rPr>
        <w:t>anager</w:t>
      </w:r>
      <w:r>
        <w:rPr>
          <w:rFonts w:hint="eastAsia"/>
        </w:rPr>
        <w:t>」</w:t>
      </w:r>
      <w:r>
        <w:t>を選択してクリック</w:t>
      </w:r>
    </w:p>
    <w:p w14:paraId="373927BA" w14:textId="3F17C899" w:rsidR="00BC1740" w:rsidRDefault="008905AF" w:rsidP="00BC17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EE8BBC" wp14:editId="0D818D6C">
                <wp:simplePos x="0" y="0"/>
                <wp:positionH relativeFrom="margin">
                  <wp:posOffset>990600</wp:posOffset>
                </wp:positionH>
                <wp:positionV relativeFrom="paragraph">
                  <wp:posOffset>371475</wp:posOffset>
                </wp:positionV>
                <wp:extent cx="866775" cy="1114425"/>
                <wp:effectExtent l="0" t="0" r="28575" b="2857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1144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169E6" id="角丸四角形 48" o:spid="_x0000_s1026" style="position:absolute;left:0;text-align:left;margin-left:78pt;margin-top:29.25pt;width:68.25pt;height:87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BC1740">
        <w:rPr>
          <w:noProof/>
        </w:rPr>
        <w:drawing>
          <wp:inline distT="0" distB="0" distL="0" distR="0" wp14:anchorId="5ED9E58C" wp14:editId="0E775FEA">
            <wp:extent cx="4911840" cy="3345840"/>
            <wp:effectExtent l="0" t="0" r="3175" b="698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47D3" w14:textId="77777777" w:rsidR="00BC1740" w:rsidRDefault="00BC1740">
      <w:pPr>
        <w:widowControl/>
        <w:jc w:val="left"/>
      </w:pPr>
      <w:r>
        <w:br w:type="page"/>
      </w:r>
    </w:p>
    <w:p w14:paraId="7B56A27B" w14:textId="14E95704" w:rsidR="00BC1740" w:rsidRDefault="00BC1740" w:rsidP="00BC1740">
      <w:r>
        <w:lastRenderedPageBreak/>
        <w:t>フォルダを選択し、「</w:t>
      </w:r>
      <w:r>
        <w:rPr>
          <w:rFonts w:hint="eastAsia"/>
        </w:rPr>
        <w:t>UPLOAD NEW IMAGE</w:t>
      </w:r>
      <w:r>
        <w:rPr>
          <w:rFonts w:hint="eastAsia"/>
        </w:rPr>
        <w:t>」ボタンをクリックして画像ファイルをアップロードする</w:t>
      </w:r>
    </w:p>
    <w:p w14:paraId="56BBDE43" w14:textId="2B0F70EE" w:rsidR="00BC1740" w:rsidRDefault="008905AF" w:rsidP="00BC17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8CAA84" wp14:editId="4312B61E">
                <wp:simplePos x="0" y="0"/>
                <wp:positionH relativeFrom="margin">
                  <wp:posOffset>1962150</wp:posOffset>
                </wp:positionH>
                <wp:positionV relativeFrom="paragraph">
                  <wp:posOffset>1533524</wp:posOffset>
                </wp:positionV>
                <wp:extent cx="1047750" cy="276225"/>
                <wp:effectExtent l="0" t="0" r="19050" b="2857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B5F75" id="角丸四角形 49" o:spid="_x0000_s1026" style="position:absolute;left:0;text-align:left;margin-left:154.5pt;margin-top:120.75pt;width:82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27F699" wp14:editId="0A6C26D1">
                <wp:simplePos x="0" y="0"/>
                <wp:positionH relativeFrom="margin">
                  <wp:posOffset>123825</wp:posOffset>
                </wp:positionH>
                <wp:positionV relativeFrom="paragraph">
                  <wp:posOffset>1390650</wp:posOffset>
                </wp:positionV>
                <wp:extent cx="866775" cy="1114425"/>
                <wp:effectExtent l="0" t="0" r="28575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1144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3C616" id="角丸四角形 50" o:spid="_x0000_s1026" style="position:absolute;left:0;text-align:left;margin-left:9.75pt;margin-top:109.5pt;width:68.25pt;height:8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BC1740">
        <w:rPr>
          <w:noProof/>
        </w:rPr>
        <w:drawing>
          <wp:inline distT="0" distB="0" distL="0" distR="0" wp14:anchorId="4574C24F" wp14:editId="2128DE2A">
            <wp:extent cx="4911840" cy="3345840"/>
            <wp:effectExtent l="0" t="0" r="3175" b="698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CB20" w14:textId="7BA14517" w:rsidR="00BC1740" w:rsidRDefault="00BC1740" w:rsidP="00BC174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※固有のガイドで使用する画像は、ガイドごとにフォルダを作成する。</w:t>
      </w:r>
      <w:r w:rsidR="0068405D">
        <w:rPr>
          <w:rFonts w:ascii="ＭＳ 明朝" w:eastAsia="ＭＳ 明朝" w:hAnsi="ＭＳ 明朝" w:cs="ＭＳ 明朝"/>
        </w:rPr>
        <w:t>複数のガイドで共通して使用する場合は、「共通」フォルダにアップロードする。</w:t>
      </w:r>
    </w:p>
    <w:p w14:paraId="506CDE84" w14:textId="77777777" w:rsidR="0068405D" w:rsidRDefault="0068405D" w:rsidP="00BC1740">
      <w:pPr>
        <w:rPr>
          <w:rFonts w:ascii="ＭＳ 明朝" w:eastAsia="ＭＳ 明朝" w:hAnsi="ＭＳ 明朝" w:cs="ＭＳ 明朝"/>
        </w:rPr>
      </w:pPr>
    </w:p>
    <w:p w14:paraId="79DBA42E" w14:textId="77777777" w:rsidR="0068405D" w:rsidRDefault="0068405D" w:rsidP="00BC1740">
      <w:r>
        <w:t>「</w:t>
      </w:r>
      <w:r w:rsidRPr="00BC1740">
        <w:t>Rich Text/HTML</w:t>
      </w:r>
      <w:r>
        <w:rPr>
          <w:rFonts w:hint="eastAsia"/>
        </w:rPr>
        <w:t>」編集画面で「イメージ」ボタンをクリックし、「画像のプロパティ」画面を開く。</w:t>
      </w:r>
    </w:p>
    <w:p w14:paraId="40226C3A" w14:textId="067A4AFE" w:rsidR="0068405D" w:rsidRDefault="0068405D" w:rsidP="00BC1740">
      <w:pPr>
        <w:rPr>
          <w:rFonts w:ascii="ＭＳ 明朝" w:eastAsia="ＭＳ 明朝" w:hAnsi="ＭＳ 明朝" w:cs="ＭＳ 明朝"/>
        </w:rPr>
      </w:pPr>
      <w:r>
        <w:rPr>
          <w:rFonts w:hint="eastAsia"/>
        </w:rPr>
        <w:t>「サーバブラウザ」ボタンをクリックし、アップロードした画像を選択する</w:t>
      </w:r>
    </w:p>
    <w:p w14:paraId="3178EE59" w14:textId="1C9BA142" w:rsidR="0068405D" w:rsidRDefault="008905AF" w:rsidP="00BC17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3C11DA" wp14:editId="2C948B40">
                <wp:simplePos x="0" y="0"/>
                <wp:positionH relativeFrom="margin">
                  <wp:posOffset>2781301</wp:posOffset>
                </wp:positionH>
                <wp:positionV relativeFrom="paragraph">
                  <wp:posOffset>1085850</wp:posOffset>
                </wp:positionV>
                <wp:extent cx="647700" cy="276225"/>
                <wp:effectExtent l="0" t="0" r="19050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C250E" id="角丸四角形 51" o:spid="_x0000_s1026" style="position:absolute;left:0;text-align:left;margin-left:219pt;margin-top:85.5pt;width:51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" filled="f" strokecolor="red" strokeweight="2pt">
                <v:stroke joinstyle="miter"/>
                <w10:wrap anchorx="margin"/>
              </v:roundrect>
            </w:pict>
          </mc:Fallback>
        </mc:AlternateContent>
      </w:r>
      <w:r w:rsidR="0068405D">
        <w:rPr>
          <w:noProof/>
        </w:rPr>
        <w:drawing>
          <wp:inline distT="0" distB="0" distL="0" distR="0" wp14:anchorId="2A36D08A" wp14:editId="537C77FB">
            <wp:extent cx="4911840" cy="3345840"/>
            <wp:effectExtent l="0" t="0" r="3175" b="698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9779" w14:textId="77777777" w:rsidR="0068405D" w:rsidRDefault="0068405D">
      <w:pPr>
        <w:widowControl/>
        <w:jc w:val="left"/>
      </w:pPr>
      <w:r>
        <w:br w:type="page"/>
      </w:r>
    </w:p>
    <w:p w14:paraId="094B3E37" w14:textId="1F67F4F5" w:rsidR="0068405D" w:rsidRPr="00EC439F" w:rsidRDefault="00C16B8A" w:rsidP="00EC439F">
      <w:pPr>
        <w:pStyle w:val="1"/>
      </w:pPr>
      <w:bookmarkStart w:id="17" w:name="_Toc442774816"/>
      <w:r w:rsidRPr="00EC439F">
        <w:lastRenderedPageBreak/>
        <w:t>データベース追加</w:t>
      </w:r>
      <w:bookmarkEnd w:id="17"/>
    </w:p>
    <w:p w14:paraId="5723D6B2" w14:textId="24CF414E" w:rsidR="00C16B8A" w:rsidRPr="00C16B8A" w:rsidRDefault="00C16B8A" w:rsidP="00C16B8A">
      <w:pPr>
        <w:rPr>
          <w:rFonts w:asciiTheme="majorHAnsi" w:eastAsiaTheme="majorEastAsia" w:hAnsiTheme="majorHAnsi" w:cstheme="majorBidi"/>
          <w:sz w:val="24"/>
          <w:szCs w:val="24"/>
        </w:rPr>
      </w:pPr>
      <w:r>
        <w:t>「</w:t>
      </w:r>
      <w:r>
        <w:t>Database</w:t>
      </w:r>
      <w:r>
        <w:rPr>
          <w:rFonts w:hint="eastAsia"/>
        </w:rPr>
        <w:t>」を選択し、</w:t>
      </w:r>
      <w:r w:rsidR="005F2736">
        <w:rPr>
          <w:rFonts w:hint="eastAsia"/>
        </w:rPr>
        <w:t>登録されているデータベースを検索</w:t>
      </w:r>
      <w:r w:rsidR="003667AF">
        <w:rPr>
          <w:rFonts w:hint="eastAsia"/>
        </w:rPr>
        <w:t>する</w:t>
      </w:r>
    </w:p>
    <w:p w14:paraId="681C43F5" w14:textId="0B0E59BC" w:rsidR="00C16B8A" w:rsidRDefault="005F2736" w:rsidP="00C16B8A">
      <w:r>
        <w:rPr>
          <w:noProof/>
        </w:rPr>
        <w:drawing>
          <wp:inline distT="0" distB="0" distL="0" distR="0" wp14:anchorId="7C37F841" wp14:editId="72232422">
            <wp:extent cx="4911840" cy="3345840"/>
            <wp:effectExtent l="0" t="0" r="3175" b="698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2A02" w14:textId="29DF6B6F" w:rsidR="005F2736" w:rsidRDefault="006A6B12" w:rsidP="00C16B8A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※データベースは</w:t>
      </w:r>
      <w:r>
        <w:rPr>
          <w:rFonts w:ascii="ＭＳ 明朝" w:eastAsia="ＭＳ 明朝" w:hAnsi="ＭＳ 明朝" w:cs="ＭＳ 明朝" w:hint="eastAsia"/>
        </w:rPr>
        <w:t>Asset</w:t>
      </w:r>
      <w:r>
        <w:rPr>
          <w:rFonts w:ascii="ＭＳ 明朝" w:eastAsia="ＭＳ 明朝" w:hAnsi="ＭＳ 明朝" w:cs="ＭＳ 明朝"/>
        </w:rPr>
        <w:t>s</w:t>
      </w:r>
      <w:r>
        <w:rPr>
          <w:rFonts w:ascii="ＭＳ 明朝" w:eastAsia="ＭＳ 明朝" w:hAnsi="ＭＳ 明朝" w:cs="ＭＳ 明朝" w:hint="eastAsia"/>
        </w:rPr>
        <w:t>管理画面で登録する（管理者のみ）</w:t>
      </w:r>
    </w:p>
    <w:p w14:paraId="1B7AE8DA" w14:textId="77777777" w:rsidR="006A6B12" w:rsidRDefault="006A6B12" w:rsidP="00C16B8A"/>
    <w:p w14:paraId="45A4C3CF" w14:textId="7D9E2F70" w:rsidR="005F2736" w:rsidRDefault="005F2736" w:rsidP="00C16B8A">
      <w:r>
        <w:t>必要に応じて「</w:t>
      </w:r>
      <w:r>
        <w:t xml:space="preserve">Custom </w:t>
      </w:r>
      <w:r>
        <w:rPr>
          <w:rFonts w:hint="eastAsia"/>
        </w:rPr>
        <w:t>Description</w:t>
      </w:r>
      <w:r>
        <w:rPr>
          <w:rFonts w:hint="eastAsia"/>
        </w:rPr>
        <w:t>」を入力する</w:t>
      </w:r>
    </w:p>
    <w:p w14:paraId="22796FD3" w14:textId="10C84332" w:rsidR="005F2736" w:rsidRDefault="005F2736" w:rsidP="00C16B8A">
      <w:r>
        <w:rPr>
          <w:noProof/>
        </w:rPr>
        <w:drawing>
          <wp:inline distT="0" distB="0" distL="0" distR="0" wp14:anchorId="43607C83" wp14:editId="4E43DA18">
            <wp:extent cx="4911840" cy="3345840"/>
            <wp:effectExtent l="0" t="0" r="3175" b="698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12FF" w14:textId="3AF05D96" w:rsidR="005F2736" w:rsidRDefault="005F2736" w:rsidP="005F2736">
      <w:r>
        <w:t>「</w:t>
      </w:r>
      <w:r>
        <w:t xml:space="preserve">Custom </w:t>
      </w:r>
      <w:r>
        <w:rPr>
          <w:rFonts w:hint="eastAsia"/>
        </w:rPr>
        <w:t>Description</w:t>
      </w:r>
      <w:r>
        <w:rPr>
          <w:rFonts w:hint="eastAsia"/>
        </w:rPr>
        <w:t>」を入力すると「</w:t>
      </w:r>
      <w:r>
        <w:rPr>
          <w:rFonts w:hint="eastAsia"/>
        </w:rPr>
        <w:t>Description</w:t>
      </w:r>
      <w:r>
        <w:rPr>
          <w:rFonts w:hint="eastAsia"/>
        </w:rPr>
        <w:t>」が上書きされるが、他のガイドで使用されているものは変更されない</w:t>
      </w:r>
    </w:p>
    <w:p w14:paraId="32431E02" w14:textId="77777777" w:rsidR="005F2736" w:rsidRDefault="005F2736" w:rsidP="005F2736"/>
    <w:p w14:paraId="1E37105E" w14:textId="77777777" w:rsidR="00EF1C1C" w:rsidRDefault="00EF1C1C" w:rsidP="00EC439F">
      <w:pPr>
        <w:pStyle w:val="1"/>
      </w:pPr>
      <w:bookmarkStart w:id="18" w:name="_Toc442774817"/>
      <w:r>
        <w:lastRenderedPageBreak/>
        <w:t>リンク追加</w:t>
      </w:r>
      <w:bookmarkEnd w:id="18"/>
    </w:p>
    <w:p w14:paraId="6EE35E77" w14:textId="3B0F0EEA" w:rsidR="00EF1C1C" w:rsidRPr="003667AF" w:rsidRDefault="003667AF" w:rsidP="00EF1C1C">
      <w:pPr>
        <w:rPr>
          <w:rFonts w:asciiTheme="majorHAnsi" w:eastAsiaTheme="majorEastAsia" w:hAnsiTheme="majorHAnsi" w:cstheme="majorBidi"/>
          <w:sz w:val="24"/>
          <w:szCs w:val="24"/>
        </w:rPr>
      </w:pPr>
      <w:r>
        <w:t>「</w:t>
      </w:r>
      <w:r>
        <w:t>Link</w:t>
      </w:r>
      <w:r>
        <w:rPr>
          <w:rFonts w:hint="eastAsia"/>
        </w:rPr>
        <w:t>」を選択し、見出しや</w:t>
      </w:r>
      <w:r>
        <w:rPr>
          <w:rFonts w:hint="eastAsia"/>
        </w:rPr>
        <w:t>URL</w:t>
      </w:r>
      <w:r>
        <w:rPr>
          <w:rFonts w:hint="eastAsia"/>
        </w:rPr>
        <w:t>等を入力する</w:t>
      </w:r>
    </w:p>
    <w:p w14:paraId="7E36A0EB" w14:textId="0309BE15" w:rsidR="005F2736" w:rsidRDefault="00EF1C1C" w:rsidP="00C16B8A">
      <w:r>
        <w:rPr>
          <w:noProof/>
        </w:rPr>
        <w:drawing>
          <wp:inline distT="0" distB="0" distL="0" distR="0" wp14:anchorId="2B49DEDC" wp14:editId="700B1123">
            <wp:extent cx="4911840" cy="3345840"/>
            <wp:effectExtent l="0" t="0" r="3175" b="698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1840" cy="33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E9EB" w14:textId="31DA01EF" w:rsidR="003667AF" w:rsidRPr="00C16B8A" w:rsidRDefault="003667AF" w:rsidP="00C16B8A">
      <w:r>
        <w:rPr>
          <w:rFonts w:ascii="ＭＳ 明朝" w:eastAsia="ＭＳ 明朝" w:hAnsi="ＭＳ 明朝" w:cs="ＭＳ 明朝"/>
        </w:rPr>
        <w:t>※「Window Target」は変更しない（デフォルトは新しい</w:t>
      </w:r>
      <w:r>
        <w:rPr>
          <w:rFonts w:ascii="ＭＳ 明朝" w:eastAsia="ＭＳ 明朝" w:hAnsi="ＭＳ 明朝" w:cs="ＭＳ 明朝" w:hint="eastAsia"/>
        </w:rPr>
        <w:t>ウィンドウで開く）</w:t>
      </w:r>
    </w:p>
    <w:sectPr w:rsidR="003667AF" w:rsidRPr="00C16B8A" w:rsidSect="009B1B83">
      <w:footerReference w:type="default" r:id="rId3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858C20" w14:textId="77777777" w:rsidR="00650779" w:rsidRDefault="00650779" w:rsidP="00650779">
      <w:r>
        <w:separator/>
      </w:r>
    </w:p>
  </w:endnote>
  <w:endnote w:type="continuationSeparator" w:id="0">
    <w:p w14:paraId="06BD29EA" w14:textId="77777777" w:rsidR="00650779" w:rsidRDefault="00650779" w:rsidP="00650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8536831"/>
      <w:docPartObj>
        <w:docPartGallery w:val="Page Numbers (Bottom of Page)"/>
        <w:docPartUnique/>
      </w:docPartObj>
    </w:sdtPr>
    <w:sdtContent>
      <w:p w14:paraId="64ABF497" w14:textId="4669F788" w:rsidR="00650779" w:rsidRDefault="0065077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50779">
          <w:rPr>
            <w:noProof/>
            <w:lang w:val="ja-JP"/>
          </w:rPr>
          <w:t>19</w:t>
        </w:r>
        <w:r>
          <w:fldChar w:fldCharType="end"/>
        </w:r>
      </w:p>
    </w:sdtContent>
  </w:sdt>
  <w:p w14:paraId="4CED17F7" w14:textId="77777777" w:rsidR="00650779" w:rsidRDefault="006507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78FED3" w14:textId="77777777" w:rsidR="00650779" w:rsidRDefault="00650779" w:rsidP="00650779">
      <w:r>
        <w:separator/>
      </w:r>
    </w:p>
  </w:footnote>
  <w:footnote w:type="continuationSeparator" w:id="0">
    <w:p w14:paraId="62904885" w14:textId="77777777" w:rsidR="00650779" w:rsidRDefault="00650779" w:rsidP="006507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83"/>
    <w:rsid w:val="00077BA3"/>
    <w:rsid w:val="003667AF"/>
    <w:rsid w:val="004B7573"/>
    <w:rsid w:val="005F2736"/>
    <w:rsid w:val="00650779"/>
    <w:rsid w:val="0068405D"/>
    <w:rsid w:val="006A6B12"/>
    <w:rsid w:val="0083336C"/>
    <w:rsid w:val="008905AF"/>
    <w:rsid w:val="00962912"/>
    <w:rsid w:val="009B1B83"/>
    <w:rsid w:val="009D1909"/>
    <w:rsid w:val="00B8552B"/>
    <w:rsid w:val="00BC1740"/>
    <w:rsid w:val="00C16B8A"/>
    <w:rsid w:val="00C2628E"/>
    <w:rsid w:val="00DF218A"/>
    <w:rsid w:val="00EC439F"/>
    <w:rsid w:val="00EF1C1C"/>
    <w:rsid w:val="00F3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171342"/>
  <w15:chartTrackingRefBased/>
  <w15:docId w15:val="{232BB70D-F8E7-433E-A7DE-A57549C9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439F"/>
    <w:pPr>
      <w:keepNext/>
      <w:outlineLvl w:val="0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96291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C439F"/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styleId="a3">
    <w:name w:val="Hyperlink"/>
    <w:basedOn w:val="a0"/>
    <w:uiPriority w:val="99"/>
    <w:unhideWhenUsed/>
    <w:rsid w:val="00962912"/>
    <w:rPr>
      <w:color w:val="0563C1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962912"/>
    <w:rPr>
      <w:rFonts w:asciiTheme="majorHAnsi" w:eastAsiaTheme="majorEastAsia" w:hAnsiTheme="majorHAnsi" w:cstheme="majorBidi"/>
    </w:rPr>
  </w:style>
  <w:style w:type="paragraph" w:styleId="a4">
    <w:name w:val="Title"/>
    <w:basedOn w:val="a"/>
    <w:next w:val="a"/>
    <w:link w:val="a5"/>
    <w:uiPriority w:val="10"/>
    <w:qFormat/>
    <w:rsid w:val="00077BA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077BA3"/>
    <w:rPr>
      <w:rFonts w:asciiTheme="majorHAnsi" w:eastAsia="ＭＳ ゴシック" w:hAnsiTheme="majorHAnsi" w:cstheme="majorBidi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50779"/>
    <w:pPr>
      <w:keepLines/>
      <w:widowControl/>
      <w:spacing w:before="240" w:line="259" w:lineRule="auto"/>
      <w:jc w:val="left"/>
      <w:outlineLvl w:val="9"/>
    </w:pPr>
    <w:rPr>
      <w:b w:val="0"/>
      <w:color w:val="2E74B5" w:themeColor="accent1" w:themeShade="BF"/>
      <w:kern w:val="0"/>
      <w:sz w:val="32"/>
      <w:szCs w:val="32"/>
      <w:u w:val="none"/>
    </w:rPr>
  </w:style>
  <w:style w:type="paragraph" w:styleId="11">
    <w:name w:val="toc 1"/>
    <w:basedOn w:val="a"/>
    <w:next w:val="a"/>
    <w:autoRedefine/>
    <w:uiPriority w:val="39"/>
    <w:unhideWhenUsed/>
    <w:rsid w:val="00650779"/>
  </w:style>
  <w:style w:type="paragraph" w:styleId="21">
    <w:name w:val="toc 2"/>
    <w:basedOn w:val="a"/>
    <w:next w:val="a"/>
    <w:autoRedefine/>
    <w:uiPriority w:val="39"/>
    <w:unhideWhenUsed/>
    <w:rsid w:val="00650779"/>
    <w:pPr>
      <w:ind w:leftChars="100" w:left="210"/>
    </w:pPr>
  </w:style>
  <w:style w:type="character" w:styleId="a7">
    <w:name w:val="Book Title"/>
    <w:basedOn w:val="a0"/>
    <w:uiPriority w:val="33"/>
    <w:qFormat/>
    <w:rsid w:val="00650779"/>
    <w:rPr>
      <w:b/>
      <w:bCs/>
      <w:i/>
      <w:iCs/>
      <w:spacing w:val="5"/>
    </w:rPr>
  </w:style>
  <w:style w:type="paragraph" w:styleId="a8">
    <w:name w:val="header"/>
    <w:basedOn w:val="a"/>
    <w:link w:val="a9"/>
    <w:uiPriority w:val="99"/>
    <w:unhideWhenUsed/>
    <w:rsid w:val="006507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50779"/>
  </w:style>
  <w:style w:type="paragraph" w:styleId="aa">
    <w:name w:val="footer"/>
    <w:basedOn w:val="a"/>
    <w:link w:val="ab"/>
    <w:uiPriority w:val="99"/>
    <w:unhideWhenUsed/>
    <w:rsid w:val="0065077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50779"/>
  </w:style>
  <w:style w:type="paragraph" w:styleId="ac">
    <w:name w:val="Balloon Text"/>
    <w:basedOn w:val="a"/>
    <w:link w:val="ad"/>
    <w:uiPriority w:val="99"/>
    <w:semiHidden/>
    <w:unhideWhenUsed/>
    <w:rsid w:val="006507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6507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CF221-6C69-449B-A3D7-1791DC1D2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4BD7ECD6.dotm</Template>
  <TotalTime>136</TotalTime>
  <Pages>19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寸田五郎</dc:creator>
  <cp:keywords/>
  <dc:description/>
  <cp:lastModifiedBy>cqk4079</cp:lastModifiedBy>
  <cp:revision>12</cp:revision>
  <cp:lastPrinted>2016-02-09T00:52:00Z</cp:lastPrinted>
  <dcterms:created xsi:type="dcterms:W3CDTF">2016-02-06T06:37:00Z</dcterms:created>
  <dcterms:modified xsi:type="dcterms:W3CDTF">2016-02-09T00:53:00Z</dcterms:modified>
</cp:coreProperties>
</file>